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Default="00FD591E">
      <w:pPr>
        <w:pStyle w:val="Ttulo8"/>
        <w:rPr>
          <w:u w:val="single"/>
        </w:rPr>
      </w:pPr>
      <w:r>
        <w:rPr>
          <w:u w:val="single"/>
        </w:rPr>
        <w:t>ANNEX 5</w:t>
      </w:r>
      <w:r>
        <w:rPr>
          <w:rStyle w:val="Refdenotaalpie"/>
          <w:u w:val="single"/>
        </w:rPr>
        <w:footnoteReference w:id="1"/>
      </w:r>
    </w:p>
    <w:p w:rsidR="00FD591E" w:rsidRDefault="00FD591E">
      <w:pPr>
        <w:rPr>
          <w:rFonts w:cs="Arial"/>
          <w:b/>
          <w:bCs/>
          <w:spacing w:val="-2"/>
          <w:sz w:val="20"/>
        </w:rPr>
      </w:pPr>
    </w:p>
    <w:p w:rsidR="00FD591E" w:rsidRDefault="00FD591E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FD591E" w:rsidRDefault="00FD591E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FD591E" w:rsidRDefault="00FD591E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propis integrats en la seva 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’estructura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:rsidR="00FD591E" w:rsidRDefault="00FD591E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de </w:t>
      </w:r>
      <w:r w:rsidR="00E739CE">
        <w:rPr>
          <w:rFonts w:cs="Arial"/>
          <w:spacing w:val="-2"/>
          <w:sz w:val="20"/>
        </w:rPr>
        <w:t>2023</w:t>
      </w:r>
      <w:bookmarkStart w:id="0" w:name="_GoBack"/>
      <w:bookmarkEnd w:id="0"/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FD591E" w:rsidRDefault="00FD591E">
      <w:pPr>
        <w:rPr>
          <w:rFonts w:cs="Arial"/>
          <w:sz w:val="20"/>
        </w:rPr>
      </w:pPr>
    </w:p>
    <w:p w:rsidR="00FD591E" w:rsidRDefault="00FD591E">
      <w:pPr>
        <w:rPr>
          <w:sz w:val="21"/>
        </w:rPr>
      </w:pPr>
    </w:p>
    <w:p w:rsidR="00FD591E" w:rsidRDefault="00FD591E">
      <w:pPr>
        <w:rPr>
          <w:sz w:val="21"/>
        </w:rPr>
      </w:pPr>
    </w:p>
    <w:sectPr w:rsidR="00FD5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F8" w:rsidRDefault="004E0BF8">
      <w:r>
        <w:separator/>
      </w:r>
    </w:p>
  </w:endnote>
  <w:endnote w:type="continuationSeparator" w:id="0">
    <w:p w:rsidR="004E0BF8" w:rsidRDefault="004E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F8" w:rsidRDefault="004E0BF8">
      <w:r>
        <w:separator/>
      </w:r>
    </w:p>
  </w:footnote>
  <w:footnote w:type="continuationSeparator" w:id="0">
    <w:p w:rsidR="004E0BF8" w:rsidRDefault="004E0BF8">
      <w:r>
        <w:continuationSeparator/>
      </w:r>
    </w:p>
  </w:footnote>
  <w:footnote w:id="1">
    <w:p w:rsidR="00FD591E" w:rsidRDefault="00FD591E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E739CE" w:rsidP="00B2748E">
    <w:pPr>
      <w:pStyle w:val="Encabezado"/>
      <w:spacing w:after="40"/>
      <w:ind w:left="3538"/>
      <w:jc w:val="right"/>
      <w:rPr>
        <w:rFonts w:ascii="Calibri" w:hAnsi="Calibri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757489303" r:id="rId2"/>
      </w:object>
    </w:r>
    <w:r w:rsidR="00FD591E">
      <w:rPr>
        <w:b/>
        <w:bCs/>
        <w:sz w:val="20"/>
      </w:rPr>
      <w:tab/>
    </w:r>
    <w:r w:rsidR="00FD591E">
      <w:rPr>
        <w:b/>
        <w:bCs/>
        <w:sz w:val="20"/>
      </w:rPr>
      <w:tab/>
    </w: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revisionView w:formatting="0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F8"/>
    <w:rsid w:val="000732D6"/>
    <w:rsid w:val="002676EF"/>
    <w:rsid w:val="00440FE4"/>
    <w:rsid w:val="004E0BF8"/>
    <w:rsid w:val="00806B67"/>
    <w:rsid w:val="00B2748E"/>
    <w:rsid w:val="00C84147"/>
    <w:rsid w:val="00E739CE"/>
    <w:rsid w:val="00E97B86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A51F9AB7-1453-47E7-886B-1DA45CE8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2022%20Licitaci&#243;%20Carrilet%20de%20Nadal%20CMR-2022-159\ANNEX%205%20ADSCRIPCI&#211;%20MITJAN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5 ADSCRIPCIÓ MITJANS.dot</Template>
  <TotalTime>2</TotalTime>
  <Pages>1</Pages>
  <Words>145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2</cp:revision>
  <cp:lastPrinted>2017-02-02T07:01:00Z</cp:lastPrinted>
  <dcterms:created xsi:type="dcterms:W3CDTF">2022-10-10T11:57:00Z</dcterms:created>
  <dcterms:modified xsi:type="dcterms:W3CDTF">2023-09-29T08:41:00Z</dcterms:modified>
</cp:coreProperties>
</file>