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F799E" w14:textId="77777777" w:rsidR="008D5A04" w:rsidRDefault="008D5A04" w:rsidP="008D5A04">
      <w:pPr>
        <w:pStyle w:val="Ttulo8"/>
        <w:rPr>
          <w:u w:val="single"/>
        </w:rPr>
      </w:pPr>
      <w:r>
        <w:rPr>
          <w:u w:val="single"/>
        </w:rPr>
        <w:t>ANNEX 5</w:t>
      </w:r>
    </w:p>
    <w:p w14:paraId="3219883A" w14:textId="77777777" w:rsidR="008D5A04" w:rsidRDefault="008D5A04" w:rsidP="008D5A04">
      <w:pPr>
        <w:rPr>
          <w:rFonts w:cs="Arial"/>
          <w:b/>
          <w:bCs/>
          <w:spacing w:val="-2"/>
          <w:sz w:val="20"/>
        </w:rPr>
      </w:pPr>
    </w:p>
    <w:p w14:paraId="188BED25" w14:textId="77777777" w:rsidR="008D5A04" w:rsidRDefault="008D5A04" w:rsidP="008D5A04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14:paraId="4B155046" w14:textId="77777777" w:rsidR="008D5A04" w:rsidRDefault="008D5A04" w:rsidP="008D5A04">
      <w:pPr>
        <w:rPr>
          <w:rFonts w:cs="Arial"/>
          <w:spacing w:val="-2"/>
          <w:sz w:val="20"/>
        </w:rPr>
      </w:pPr>
    </w:p>
    <w:p w14:paraId="0BB5713D" w14:textId="77777777" w:rsidR="008D5A04" w:rsidRDefault="008D5A04" w:rsidP="008D5A04">
      <w:pPr>
        <w:rPr>
          <w:rFonts w:cs="Arial"/>
          <w:spacing w:val="-2"/>
          <w:sz w:val="20"/>
        </w:rPr>
      </w:pPr>
    </w:p>
    <w:p w14:paraId="4AC5E28A" w14:textId="77777777" w:rsidR="008D5A04" w:rsidRDefault="008D5A04" w:rsidP="008D5A04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24909683" w14:textId="77777777" w:rsidR="008D5A04" w:rsidRDefault="008D5A04" w:rsidP="008D5A04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59EAD2EA" w14:textId="77777777" w:rsidR="008D5A04" w:rsidRDefault="008D5A04" w:rsidP="008D5A04">
      <w:pPr>
        <w:rPr>
          <w:rFonts w:cs="Arial"/>
          <w:spacing w:val="-2"/>
          <w:sz w:val="20"/>
        </w:rPr>
      </w:pPr>
    </w:p>
    <w:p w14:paraId="20AA451C" w14:textId="77777777" w:rsidR="008D5A04" w:rsidRDefault="008D5A04" w:rsidP="008D5A04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14:paraId="3F29FE71" w14:textId="77777777" w:rsidR="008D5A04" w:rsidRDefault="008D5A04" w:rsidP="008D5A04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14:paraId="49130287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7954C7D6" w14:textId="77777777" w:rsidR="008D5A04" w:rsidRDefault="008D5A04" w:rsidP="008D5A04">
      <w:pPr>
        <w:pStyle w:val="Textoindependiente3"/>
        <w:numPr>
          <w:ilvl w:val="0"/>
          <w:numId w:val="12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propis integrats en l’estructura de l’empresa: </w:t>
      </w:r>
    </w:p>
    <w:p w14:paraId="448351EE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7CEAF498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CB662F4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BFF0EAB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2E2A2C4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2B8B2194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3940595" w14:textId="77777777" w:rsidR="008D5A04" w:rsidRDefault="008D5A04" w:rsidP="008D5A04">
      <w:pPr>
        <w:pStyle w:val="Textoindependiente3"/>
        <w:numPr>
          <w:ilvl w:val="0"/>
          <w:numId w:val="12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l’estructura de l’empresa: </w:t>
      </w:r>
    </w:p>
    <w:p w14:paraId="30A6DE4D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0CAAFA28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64B7D44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9115E09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A517248" w14:textId="77777777" w:rsidR="008D5A04" w:rsidRDefault="008D5A04" w:rsidP="008D5A04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14:paraId="019A2D65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2CC2B20" w14:textId="77777777" w:rsidR="008D5A04" w:rsidRDefault="008D5A04" w:rsidP="008D5A04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14:paraId="3D9F1D47" w14:textId="77777777" w:rsidR="008D5A04" w:rsidRDefault="008D5A04" w:rsidP="008D5A04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14:paraId="1C330A0B" w14:textId="77777777" w:rsidR="008D5A04" w:rsidRDefault="008D5A04" w:rsidP="008D5A04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D1510AD" w14:textId="77777777" w:rsidR="008D5A04" w:rsidRDefault="008D5A04" w:rsidP="008D5A04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C2D9E07" w14:textId="77777777" w:rsidR="008D5A04" w:rsidRDefault="008D5A04" w:rsidP="008D5A04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D146302" w14:textId="77777777" w:rsidR="008D5A04" w:rsidRDefault="008D5A04" w:rsidP="008D5A04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72273637" w14:textId="77777777" w:rsidR="008D5A04" w:rsidRDefault="008D5A04" w:rsidP="008D5A04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557CACC" w14:textId="77777777" w:rsidR="008D5A04" w:rsidRDefault="008D5A04" w:rsidP="008D5A04">
      <w:pPr>
        <w:rPr>
          <w:rFonts w:cs="Arial"/>
          <w:sz w:val="20"/>
        </w:rPr>
      </w:pPr>
    </w:p>
    <w:p w14:paraId="740BE6D2" w14:textId="77777777" w:rsidR="008D5A04" w:rsidRDefault="008D5A04" w:rsidP="008D5A04">
      <w:pPr>
        <w:rPr>
          <w:sz w:val="21"/>
        </w:rPr>
      </w:pPr>
    </w:p>
    <w:p w14:paraId="07A30A04" w14:textId="77777777" w:rsidR="008D5A04" w:rsidRDefault="008D5A04" w:rsidP="008D5A04">
      <w:pPr>
        <w:rPr>
          <w:sz w:val="21"/>
        </w:rPr>
      </w:pPr>
    </w:p>
    <w:p w14:paraId="5B60D10B" w14:textId="77777777"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496E2" w14:textId="77777777" w:rsidR="007105BE" w:rsidRDefault="007105BE">
      <w:r>
        <w:separator/>
      </w:r>
    </w:p>
  </w:endnote>
  <w:endnote w:type="continuationSeparator" w:id="0">
    <w:p w14:paraId="4D53C9C2" w14:textId="77777777" w:rsidR="007105BE" w:rsidRDefault="0071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FF256" w14:textId="77777777" w:rsidR="00A671FE" w:rsidRPr="00D93F6D" w:rsidRDefault="000A617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</w:t>
    </w:r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16109088" w14:textId="77777777"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1485693B" w14:textId="77777777" w:rsidR="00A671FE" w:rsidRPr="00E06890" w:rsidRDefault="000A617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D7E4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D7E4A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4C92F" w14:textId="77777777" w:rsidR="00A671FE" w:rsidRPr="007D7E4A" w:rsidRDefault="000A617D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 xml:space="preserve">· Plaça de Sant Roc, 1 · 08201, Sabadell · Tel. 93 745 31 00 · www.sabadell.cat · NIF </w:t>
    </w:r>
    <w:r w:rsidRPr="007D7E4A">
      <w:rPr>
        <w:rFonts w:cs="Arial"/>
        <w:sz w:val="14"/>
        <w:szCs w:val="14"/>
      </w:rPr>
      <w:t>P0818600I</w:t>
    </w:r>
  </w:p>
  <w:p w14:paraId="0A66C055" w14:textId="77777777"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22ED2F75" w14:textId="77777777" w:rsidR="00A671FE" w:rsidRPr="007D7E4A" w:rsidRDefault="000A617D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7D7E4A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7D7E4A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ABCA3" w14:textId="77777777" w:rsidR="00A671FE" w:rsidRPr="009344E9" w:rsidRDefault="000A617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A0382F2" w14:textId="3DF205C5" w:rsidR="00A671FE" w:rsidRPr="009344E9" w:rsidRDefault="000A617D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AEF73D6" wp14:editId="18D852E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44914" w14:textId="77777777" w:rsidR="00A671FE" w:rsidRDefault="000A617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EF73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10D44914" w14:textId="77777777" w:rsidR="00A671FE" w:rsidRDefault="000A617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F3BB67A" wp14:editId="1CC4B426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FCB8C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42116" w14:textId="77777777" w:rsidR="007105BE" w:rsidRDefault="007105BE">
      <w:r>
        <w:separator/>
      </w:r>
    </w:p>
  </w:footnote>
  <w:footnote w:type="continuationSeparator" w:id="0">
    <w:p w14:paraId="770E66C5" w14:textId="77777777" w:rsidR="007105BE" w:rsidRDefault="00710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ED52C" w14:textId="77777777" w:rsidR="007D7E4A" w:rsidRDefault="007D7E4A" w:rsidP="007D7E4A">
    <w:pPr>
      <w:rPr>
        <w:noProof/>
        <w:lang w:val="es-ES"/>
      </w:rPr>
    </w:pPr>
  </w:p>
  <w:p w14:paraId="2734B634" w14:textId="77777777" w:rsidR="00A671FE" w:rsidRDefault="000A617D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3D337C8" wp14:editId="190FCC4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3EABBA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38444" w14:textId="77777777" w:rsidR="00005385" w:rsidRDefault="00005385" w:rsidP="00005385"/>
  <w:p w14:paraId="0B25F328" w14:textId="77777777" w:rsidR="00005385" w:rsidRDefault="000A617D" w:rsidP="00005385">
    <w:r w:rsidRPr="00DD2C26">
      <w:rPr>
        <w:noProof/>
        <w:lang w:eastAsia="ca-ES"/>
      </w:rPr>
      <w:drawing>
        <wp:inline distT="0" distB="0" distL="0" distR="0" wp14:anchorId="0E1D54E2" wp14:editId="164E0A57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DFFD3" w14:textId="77777777" w:rsidR="00005385" w:rsidRDefault="00005385" w:rsidP="00005385"/>
  <w:p w14:paraId="4A7C27A1" w14:textId="77777777" w:rsidR="00005385" w:rsidRDefault="00005385" w:rsidP="00005385"/>
  <w:p w14:paraId="75110F57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390037025">
    <w:abstractNumId w:val="11"/>
  </w:num>
  <w:num w:numId="2" w16cid:durableId="359476473">
    <w:abstractNumId w:val="8"/>
  </w:num>
  <w:num w:numId="3" w16cid:durableId="610086777">
    <w:abstractNumId w:val="3"/>
  </w:num>
  <w:num w:numId="4" w16cid:durableId="1268461195">
    <w:abstractNumId w:val="2"/>
  </w:num>
  <w:num w:numId="5" w16cid:durableId="170948786">
    <w:abstractNumId w:val="1"/>
  </w:num>
  <w:num w:numId="6" w16cid:durableId="249395204">
    <w:abstractNumId w:val="0"/>
  </w:num>
  <w:num w:numId="7" w16cid:durableId="1211646583">
    <w:abstractNumId w:val="9"/>
  </w:num>
  <w:num w:numId="8" w16cid:durableId="16279726">
    <w:abstractNumId w:val="7"/>
  </w:num>
  <w:num w:numId="9" w16cid:durableId="797458523">
    <w:abstractNumId w:val="6"/>
  </w:num>
  <w:num w:numId="10" w16cid:durableId="717510418">
    <w:abstractNumId w:val="5"/>
  </w:num>
  <w:num w:numId="11" w16cid:durableId="285702778">
    <w:abstractNumId w:val="4"/>
  </w:num>
  <w:num w:numId="12" w16cid:durableId="8719583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617D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3107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05BE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5A04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49D14C1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semiHidden/>
    <w:rsid w:val="008D5A0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5A04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3C6CA-B818-438F-9F5A-14146BBE2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2024-06-14T10:48:00Z</dcterms:created>
  <dcterms:modified xsi:type="dcterms:W3CDTF">2024-06-14T10:48:00Z</dcterms:modified>
</cp:coreProperties>
</file>