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107418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594FAB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>ANNEX 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107418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107418" w:rsidP="003543D3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3543D3" w:rsidRDefault="00107418" w:rsidP="003543D3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>
        <w:rPr>
          <w:rFonts w:cs="Arial"/>
          <w:color w:val="000000"/>
          <w:spacing w:val="-2"/>
          <w:sz w:val="20"/>
        </w:rPr>
        <w:t xml:space="preserve"> </w:t>
      </w:r>
      <w:r w:rsidR="0072415C" w:rsidRPr="00AF2DDE">
        <w:rPr>
          <w:b/>
          <w:sz w:val="20"/>
        </w:rPr>
        <w:t>“</w:t>
      </w:r>
      <w:r w:rsidR="00FB0557" w:rsidRPr="00FB0557">
        <w:rPr>
          <w:b/>
          <w:sz w:val="20"/>
        </w:rPr>
        <w:t>Contracte de subministrament de broquets, kits per a la realització de test de presència de drogues i dispositius de memòria externa per a la unitat atestats de la Policia Municipal de Sabadell</w:t>
      </w:r>
      <w:r w:rsidR="0072415C" w:rsidRPr="00AF2DDE">
        <w:rPr>
          <w:b/>
          <w:sz w:val="20"/>
        </w:rPr>
        <w:t>”</w:t>
      </w:r>
      <w:r w:rsidR="0072415C">
        <w:rPr>
          <w:b/>
          <w:sz w:val="20"/>
        </w:rPr>
        <w:t>.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107418" w:rsidP="003543D3">
      <w:pPr>
        <w:rPr>
          <w:rFonts w:cs="Arial"/>
          <w:sz w:val="20"/>
          <w:szCs w:val="22"/>
        </w:rPr>
      </w:pPr>
      <w:r w:rsidRPr="0072415C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123"/>
        <w:gridCol w:w="1938"/>
        <w:gridCol w:w="1464"/>
      </w:tblGrid>
      <w:tr w:rsidR="00A45AE0" w:rsidTr="00594FA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741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741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741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10741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7418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A45AE0" w:rsidTr="00594FA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07418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45AE0" w:rsidTr="00594FAB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07418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45AE0" w:rsidTr="00594FAB">
        <w:trPr>
          <w:cantSplit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107418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107418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107418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107418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63639A" w:rsidP="003543D3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202</w:t>
      </w:r>
      <w:r w:rsidR="00FB0557">
        <w:rPr>
          <w:rFonts w:cs="Arial"/>
          <w:spacing w:val="-2"/>
          <w:sz w:val="20"/>
        </w:rPr>
        <w:t>4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107418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lastRenderedPageBreak/>
        <w:t xml:space="preserve">Signat, </w:t>
      </w:r>
    </w:p>
    <w:p w:rsidR="0063639A" w:rsidRDefault="00107418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p w:rsidR="0063639A" w:rsidRPr="003543D3" w:rsidRDefault="0063639A" w:rsidP="0063639A"/>
    <w:sectPr w:rsidR="0063639A" w:rsidRPr="003543D3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D38" w:rsidRDefault="00375D38">
      <w:r>
        <w:separator/>
      </w:r>
    </w:p>
  </w:endnote>
  <w:endnote w:type="continuationSeparator" w:id="0">
    <w:p w:rsidR="00375D38" w:rsidRDefault="00375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07418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07418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07418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07418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C85A30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C85A30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0741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94FA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0741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10741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4FCAB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D38" w:rsidRDefault="00375D38">
      <w:r>
        <w:separator/>
      </w:r>
    </w:p>
  </w:footnote>
  <w:footnote w:type="continuationSeparator" w:id="0">
    <w:p w:rsidR="00375D38" w:rsidRDefault="00375D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07418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107418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07418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75D38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4FAB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415C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5AE0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5A30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0557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401860-27CC-40C9-885A-4F5A392DB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Masip  C Salut  POLICIA</dc:creator>
  <cp:lastModifiedBy>Ibañez R Natàlia POLICIA</cp:lastModifiedBy>
  <cp:revision>2</cp:revision>
  <cp:lastPrinted>2015-04-24T12:36:00Z</cp:lastPrinted>
  <dcterms:created xsi:type="dcterms:W3CDTF">2024-06-18T07:07:00Z</dcterms:created>
  <dcterms:modified xsi:type="dcterms:W3CDTF">2024-06-18T07:07:00Z</dcterms:modified>
</cp:coreProperties>
</file>