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D790F" w14:textId="77777777" w:rsidR="0063639A" w:rsidRDefault="0061007A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7B3A31BA" w14:textId="20E093EF" w:rsidR="003543D3" w:rsidRPr="003543D3" w:rsidRDefault="0061007A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F256D">
        <w:rPr>
          <w:b/>
          <w:bCs/>
          <w:u w:val="single"/>
        </w:rPr>
        <w:t>6</w:t>
      </w:r>
    </w:p>
    <w:p w14:paraId="0292A16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E460D55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07A62D3" w14:textId="77777777" w:rsidR="003543D3" w:rsidRPr="003543D3" w:rsidRDefault="0061007A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22E2D8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095EEC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2F56A55" w14:textId="77777777" w:rsidR="00524569" w:rsidRPr="008F6ECB" w:rsidRDefault="0061007A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BFD2142" w14:textId="77777777" w:rsidR="00524569" w:rsidRDefault="00524569" w:rsidP="00524569">
      <w:pPr>
        <w:rPr>
          <w:sz w:val="20"/>
        </w:rPr>
      </w:pPr>
    </w:p>
    <w:p w14:paraId="48F1CDD9" w14:textId="77777777" w:rsidR="00524569" w:rsidRPr="008F6ECB" w:rsidRDefault="0061007A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F72D4BF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3589832" w14:textId="77777777" w:rsidR="003543D3" w:rsidRDefault="0061007A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28D3BD43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C1109" w14:paraId="575D888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79FF" w14:textId="77777777" w:rsidR="003543D3" w:rsidRDefault="0061007A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107E" w14:textId="77777777" w:rsidR="003543D3" w:rsidRDefault="0061007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77FB" w14:textId="77777777" w:rsidR="003543D3" w:rsidRDefault="0061007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365B997" w14:textId="77777777" w:rsidR="003543D3" w:rsidRDefault="0061007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B4CB" w14:textId="77777777" w:rsidR="003543D3" w:rsidRDefault="0061007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C1109" w14:paraId="2202CA2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0A3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135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5E5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63B4" w14:textId="77777777" w:rsidR="003543D3" w:rsidRDefault="0061007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C1109" w14:paraId="0D283EB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2B3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7A4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F68D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4E7F" w14:textId="77777777" w:rsidR="003543D3" w:rsidRDefault="0061007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C1109" w14:paraId="4D7B4F02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F7DA" w14:textId="77777777" w:rsidR="003543D3" w:rsidRDefault="0061007A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4C53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D5BC" w14:textId="77777777" w:rsidR="003543D3" w:rsidRDefault="0061007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0E92E50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4692D90" w14:textId="77777777" w:rsidR="003543D3" w:rsidRDefault="0061007A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4205B5F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023B274" w14:textId="77777777" w:rsidR="003543D3" w:rsidRDefault="0061007A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2481FC89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9C1D8EE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CABEF0B" w14:textId="77777777" w:rsidR="003543D3" w:rsidRDefault="0061007A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3AFE1E8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1E647AF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A58DD37" w14:textId="77777777" w:rsidR="000C5C7B" w:rsidRDefault="0061007A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E2B5C3F" w14:textId="77777777" w:rsidR="0063639A" w:rsidRPr="00524569" w:rsidRDefault="0061007A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95239" w14:textId="77777777" w:rsidR="0061007A" w:rsidRDefault="0061007A">
      <w:r>
        <w:separator/>
      </w:r>
    </w:p>
  </w:endnote>
  <w:endnote w:type="continuationSeparator" w:id="0">
    <w:p w14:paraId="4241B769" w14:textId="77777777" w:rsidR="0061007A" w:rsidRDefault="00610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36AAF" w14:textId="77777777" w:rsidR="00A671FE" w:rsidRPr="00403A17" w:rsidRDefault="0061007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7880918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75B5BE7" w14:textId="77777777" w:rsidR="00A671FE" w:rsidRPr="00403A17" w:rsidRDefault="0061007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E6BF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5934D" w14:textId="77777777" w:rsidR="00A671FE" w:rsidRPr="009344E9" w:rsidRDefault="0061007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230B682" w14:textId="130F72B5" w:rsidR="00A671FE" w:rsidRPr="009344E9" w:rsidRDefault="006B5DD5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B2477B3" wp14:editId="0B4FE4F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0A10C" w14:textId="77777777" w:rsidR="00A671FE" w:rsidRDefault="0061007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2477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3630A10C" w14:textId="77777777" w:rsidR="00A671FE" w:rsidRDefault="0061007A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1110D1A" wp14:editId="1056C0ED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E5F65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A8F1C4" w14:textId="77777777" w:rsidR="0061007A" w:rsidRDefault="0061007A">
      <w:r>
        <w:separator/>
      </w:r>
    </w:p>
  </w:footnote>
  <w:footnote w:type="continuationSeparator" w:id="0">
    <w:p w14:paraId="1CEDF1EA" w14:textId="77777777" w:rsidR="0061007A" w:rsidRDefault="00610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F3F23" w14:textId="77777777" w:rsidR="00790D58" w:rsidRDefault="00790D58" w:rsidP="00790D58">
    <w:pPr>
      <w:rPr>
        <w:noProof/>
        <w:lang w:val="es-ES"/>
      </w:rPr>
    </w:pPr>
  </w:p>
  <w:p w14:paraId="25260765" w14:textId="77777777" w:rsidR="00A671FE" w:rsidRDefault="0061007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B3ACADD" wp14:editId="5985554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673D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1007A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B5DD5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C1109"/>
    <w:rsid w:val="00AD3D44"/>
    <w:rsid w:val="00AD59EE"/>
    <w:rsid w:val="00AF256D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01F13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9E71C-446A-4FA4-9E49-CBEC38AB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2024-07-25T07:56:00Z</dcterms:created>
  <dcterms:modified xsi:type="dcterms:W3CDTF">2024-07-25T07:56:00Z</dcterms:modified>
</cp:coreProperties>
</file>