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D53FE4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756DD0" w:rsidRDefault="00756DD0" w:rsidP="00756DD0">
      <w:pPr>
        <w:pStyle w:val="Ttulo8"/>
        <w:rPr>
          <w:b/>
          <w:bCs/>
        </w:rPr>
      </w:pPr>
      <w:r>
        <w:rPr>
          <w:b/>
          <w:bCs/>
        </w:rPr>
        <w:t>ANNEX 5</w:t>
      </w:r>
    </w:p>
    <w:p w:rsidR="00756DD0" w:rsidRDefault="00756DD0" w:rsidP="00756DD0">
      <w:pPr>
        <w:rPr>
          <w:rFonts w:cs="Arial"/>
          <w:color w:val="000000"/>
          <w:spacing w:val="-2"/>
          <w:sz w:val="20"/>
        </w:rPr>
      </w:pPr>
    </w:p>
    <w:p w:rsidR="00756DD0" w:rsidRDefault="00756DD0" w:rsidP="00756DD0">
      <w:pPr>
        <w:pStyle w:val="Ttulo9"/>
      </w:pPr>
      <w:r>
        <w:t>MODEL DE DECLARACIÓ DE LA PART DEL CONTRACTE A SUBCONTRACTAR</w:t>
      </w:r>
    </w:p>
    <w:p w:rsidR="00756DD0" w:rsidRDefault="00756DD0" w:rsidP="00756DD0">
      <w:pPr>
        <w:rPr>
          <w:rFonts w:cs="Arial"/>
          <w:color w:val="000000"/>
          <w:spacing w:val="-2"/>
          <w:sz w:val="20"/>
        </w:rPr>
      </w:pPr>
    </w:p>
    <w:p w:rsidR="00756DD0" w:rsidRDefault="00756DD0" w:rsidP="00756DD0">
      <w:pPr>
        <w:rPr>
          <w:rFonts w:cs="Arial"/>
          <w:color w:val="000000"/>
          <w:spacing w:val="-2"/>
          <w:sz w:val="20"/>
        </w:rPr>
      </w:pPr>
    </w:p>
    <w:p w:rsidR="00756DD0" w:rsidRDefault="00756DD0" w:rsidP="00756DD0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756DD0" w:rsidRDefault="00756DD0" w:rsidP="00756DD0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>
        <w:rPr>
          <w:rFonts w:cs="Arial"/>
          <w:b/>
          <w:sz w:val="20"/>
          <w:szCs w:val="22"/>
        </w:rPr>
        <w:t>“Subministrament i instal·lació de l’equipament i maquinària de l’escola de restauració al centre d’innovació social tecnològic a l’edifici Sallarès Deu a Sabadell. ERS.”</w:t>
      </w:r>
      <w:r>
        <w:rPr>
          <w:rFonts w:cs="Arial"/>
          <w:color w:val="000000"/>
          <w:spacing w:val="-2"/>
          <w:sz w:val="20"/>
        </w:rPr>
        <w:t xml:space="preserve"> </w:t>
      </w:r>
    </w:p>
    <w:p w:rsidR="00756DD0" w:rsidRDefault="00756DD0" w:rsidP="00756DD0">
      <w:pPr>
        <w:rPr>
          <w:rFonts w:cs="Arial"/>
          <w:spacing w:val="-2"/>
          <w:sz w:val="20"/>
        </w:rPr>
      </w:pPr>
    </w:p>
    <w:p w:rsidR="00756DD0" w:rsidRDefault="00756DD0" w:rsidP="00756DD0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756DD0" w:rsidRDefault="00756DD0" w:rsidP="00756DD0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756DD0" w:rsidTr="00181E1C">
        <w:tc>
          <w:tcPr>
            <w:tcW w:w="1980" w:type="dxa"/>
            <w:vAlign w:val="center"/>
          </w:tcPr>
          <w:p w:rsidR="00756DD0" w:rsidRDefault="00756DD0" w:rsidP="00181E1C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756DD0" w:rsidRDefault="00756DD0" w:rsidP="00181E1C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756DD0" w:rsidRDefault="00756DD0" w:rsidP="00181E1C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756DD0" w:rsidRDefault="00756DD0" w:rsidP="00181E1C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756DD0" w:rsidRDefault="00756DD0" w:rsidP="00181E1C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756DD0" w:rsidTr="00181E1C">
        <w:tc>
          <w:tcPr>
            <w:tcW w:w="1980" w:type="dxa"/>
          </w:tcPr>
          <w:p w:rsidR="00756DD0" w:rsidRDefault="00756DD0" w:rsidP="00181E1C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</w:tcPr>
          <w:p w:rsidR="00756DD0" w:rsidRDefault="00756DD0" w:rsidP="00181E1C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</w:tcPr>
          <w:p w:rsidR="00756DD0" w:rsidRDefault="00756DD0" w:rsidP="00181E1C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756DD0" w:rsidRDefault="00756DD0" w:rsidP="00181E1C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756DD0" w:rsidTr="00181E1C">
        <w:tc>
          <w:tcPr>
            <w:tcW w:w="1980" w:type="dxa"/>
          </w:tcPr>
          <w:p w:rsidR="00756DD0" w:rsidRDefault="00756DD0" w:rsidP="00181E1C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</w:tcPr>
          <w:p w:rsidR="00756DD0" w:rsidRDefault="00756DD0" w:rsidP="00181E1C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</w:tcPr>
          <w:p w:rsidR="00756DD0" w:rsidRDefault="00756DD0" w:rsidP="00181E1C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756DD0" w:rsidRDefault="00756DD0" w:rsidP="00181E1C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756DD0" w:rsidTr="00181E1C">
        <w:trPr>
          <w:cantSplit/>
        </w:trPr>
        <w:tc>
          <w:tcPr>
            <w:tcW w:w="5530" w:type="dxa"/>
            <w:gridSpan w:val="2"/>
            <w:vAlign w:val="center"/>
          </w:tcPr>
          <w:p w:rsidR="00756DD0" w:rsidRDefault="00756DD0" w:rsidP="00181E1C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</w:tcPr>
          <w:p w:rsidR="00756DD0" w:rsidRDefault="00756DD0" w:rsidP="00181E1C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756DD0" w:rsidRDefault="00756DD0" w:rsidP="00181E1C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756DD0" w:rsidRDefault="00756DD0" w:rsidP="00756DD0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756DD0" w:rsidRDefault="00756DD0" w:rsidP="00756DD0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756DD0" w:rsidRDefault="00756DD0" w:rsidP="00756DD0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756DD0" w:rsidRDefault="00756DD0" w:rsidP="00756DD0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756DD0" w:rsidRDefault="00756DD0" w:rsidP="00756DD0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756DD0" w:rsidRDefault="00756DD0" w:rsidP="00756DD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de 20</w:t>
      </w:r>
    </w:p>
    <w:p w:rsidR="00756DD0" w:rsidRDefault="00756DD0" w:rsidP="00756DD0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756DD0" w:rsidRDefault="00756DD0" w:rsidP="00756DD0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756DD0" w:rsidRDefault="00756DD0" w:rsidP="00756DD0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756DD0" w:rsidRDefault="00756DD0" w:rsidP="00756DD0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756DD0" w:rsidRDefault="00756DD0" w:rsidP="00756DD0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756DD0" w:rsidRDefault="00756DD0" w:rsidP="00756DD0">
      <w:pPr>
        <w:rPr>
          <w:rFonts w:cs="Arial"/>
          <w:color w:val="000000"/>
          <w:spacing w:val="-2"/>
          <w:sz w:val="20"/>
        </w:rPr>
      </w:pPr>
    </w:p>
    <w:p w:rsidR="00756DD0" w:rsidRDefault="00756DD0" w:rsidP="00756DD0">
      <w:pPr>
        <w:rPr>
          <w:rFonts w:cs="Arial"/>
          <w:color w:val="000000"/>
          <w:spacing w:val="-2"/>
          <w:sz w:val="20"/>
        </w:rPr>
      </w:pPr>
    </w:p>
    <w:p w:rsidR="00756DD0" w:rsidRDefault="00756DD0" w:rsidP="00756DD0">
      <w:pPr>
        <w:rPr>
          <w:rFonts w:cs="Arial"/>
          <w:color w:val="000000"/>
          <w:spacing w:val="-2"/>
          <w:sz w:val="20"/>
        </w:rPr>
      </w:pPr>
    </w:p>
    <w:p w:rsidR="00756DD0" w:rsidRDefault="00756DD0" w:rsidP="00756DD0">
      <w:pPr>
        <w:rPr>
          <w:rFonts w:cs="Arial"/>
          <w:color w:val="000000"/>
          <w:spacing w:val="-2"/>
          <w:sz w:val="20"/>
        </w:rPr>
      </w:pPr>
    </w:p>
    <w:p w:rsidR="0063639A" w:rsidRPr="00524569" w:rsidRDefault="00D53FE4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2A1" w:rsidRDefault="00DA22A1">
      <w:r>
        <w:separator/>
      </w:r>
    </w:p>
  </w:endnote>
  <w:endnote w:type="continuationSeparator" w:id="0">
    <w:p w:rsidR="00DA22A1" w:rsidRDefault="00DA2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D53FE4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D53FE4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DD0" w:rsidRPr="00403A17" w:rsidRDefault="00756DD0" w:rsidP="00756DD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756DD0">
    <w:pPr>
      <w:pStyle w:val="Piedepgina"/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D53FE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F05FDA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D53FE4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D53FE4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BC1EC4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2A1" w:rsidRDefault="00DA22A1">
      <w:r>
        <w:separator/>
      </w:r>
    </w:p>
  </w:footnote>
  <w:footnote w:type="continuationSeparator" w:id="0">
    <w:p w:rsidR="00DA22A1" w:rsidRDefault="00DA22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D53FE4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756DD0" w:rsidRDefault="00756DD0" w:rsidP="00756DD0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 wp14:anchorId="6E4A2FDC" wp14:editId="2F1AECA1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56DD0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5D53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3FE4"/>
    <w:rsid w:val="00D62B34"/>
    <w:rsid w:val="00D64CDE"/>
    <w:rsid w:val="00D74EDC"/>
    <w:rsid w:val="00D82ABE"/>
    <w:rsid w:val="00D82DE9"/>
    <w:rsid w:val="00D85CA5"/>
    <w:rsid w:val="00D93F6D"/>
    <w:rsid w:val="00DA22A1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05FDA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BA3B6A-C7F1-4959-B816-956641BB8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320</Words>
  <Characters>1761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cp:lastPrinted>2015-04-24T12:36:00Z</cp:lastPrinted>
  <dcterms:created xsi:type="dcterms:W3CDTF">2024-07-29T10:03:00Z</dcterms:created>
  <dcterms:modified xsi:type="dcterms:W3CDTF">2024-07-29T10:03:00Z</dcterms:modified>
</cp:coreProperties>
</file>