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2DA96" w14:textId="77777777" w:rsidR="0063639A" w:rsidRDefault="00000000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67088D99" w14:textId="4F0F1F08" w:rsidR="003543D3" w:rsidRPr="003543D3" w:rsidRDefault="00000000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10932">
        <w:rPr>
          <w:b/>
          <w:bCs/>
          <w:u w:val="single"/>
        </w:rPr>
        <w:t>5</w:t>
      </w:r>
    </w:p>
    <w:p w14:paraId="4E2D100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1CBE60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643A6ED" w14:textId="77777777" w:rsidR="003543D3" w:rsidRPr="003543D3" w:rsidRDefault="00000000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C67C7E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46C179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1D30587" w14:textId="63C838CE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810932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787F2EC" w14:textId="77777777" w:rsidR="00524569" w:rsidRDefault="00524569" w:rsidP="00524569">
      <w:pPr>
        <w:rPr>
          <w:sz w:val="20"/>
        </w:rPr>
      </w:pPr>
    </w:p>
    <w:p w14:paraId="257F0A46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5B9DE4C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1691CC4C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72574C68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F1D70" w14:paraId="43AC999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38F4" w14:textId="77777777" w:rsidR="003543D3" w:rsidRDefault="00000000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B632" w14:textId="77777777" w:rsidR="003543D3" w:rsidRDefault="0000000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4F91" w14:textId="77777777" w:rsidR="003543D3" w:rsidRDefault="0000000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D2F3861" w14:textId="77777777" w:rsidR="003543D3" w:rsidRDefault="0000000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BEC0" w14:textId="77777777" w:rsidR="003543D3" w:rsidRDefault="0000000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F1D70" w14:paraId="7184604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7838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DCEE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4F1C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0A4F0" w14:textId="77777777" w:rsidR="003543D3" w:rsidRDefault="0000000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1D70" w14:paraId="1679062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0763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5660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92FE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E63F" w14:textId="77777777" w:rsidR="003543D3" w:rsidRDefault="0000000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1D70" w14:paraId="307A365D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1AF2" w14:textId="77777777" w:rsidR="003543D3" w:rsidRDefault="00000000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9287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50C00" w14:textId="77777777" w:rsidR="003543D3" w:rsidRDefault="0000000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B8469DF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1DE72EC" w14:textId="77777777" w:rsidR="003543D3" w:rsidRDefault="00000000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4DEB7238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C89A7CF" w14:textId="77777777" w:rsidR="003543D3" w:rsidRDefault="00000000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27F79C66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137B39E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30F2A7F0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8217F79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824244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D902057" w14:textId="77777777" w:rsidR="000C5C7B" w:rsidRDefault="00000000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D358911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7D29D" w14:textId="77777777" w:rsidR="00D2321E" w:rsidRDefault="00D2321E">
      <w:r>
        <w:separator/>
      </w:r>
    </w:p>
  </w:endnote>
  <w:endnote w:type="continuationSeparator" w:id="0">
    <w:p w14:paraId="32E68773" w14:textId="77777777" w:rsidR="00D2321E" w:rsidRDefault="00D2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5529" w14:textId="77777777" w:rsidR="00A671FE" w:rsidRPr="00403A17" w:rsidRDefault="0000000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518B8D9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0782416" w14:textId="77777777" w:rsidR="00A671FE" w:rsidRPr="00403A17" w:rsidRDefault="0000000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1E130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5565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D3CB1D8" w14:textId="77777777" w:rsidR="00A671FE" w:rsidRPr="009344E9" w:rsidRDefault="00000000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 w14:anchorId="3E3EDDA9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4BFEC64D" w14:textId="77777777" w:rsidR="00A671FE" w:rsidRDefault="00000000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CCA67DA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AB5FB" w14:textId="77777777" w:rsidR="00D2321E" w:rsidRDefault="00D2321E">
      <w:r>
        <w:separator/>
      </w:r>
    </w:p>
  </w:footnote>
  <w:footnote w:type="continuationSeparator" w:id="0">
    <w:p w14:paraId="349DDC11" w14:textId="77777777" w:rsidR="00D2321E" w:rsidRDefault="00D23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C5DE6" w14:textId="77777777" w:rsidR="00790D58" w:rsidRDefault="00790D58" w:rsidP="00790D58">
    <w:pPr>
      <w:rPr>
        <w:noProof/>
        <w:lang w:val="es-ES"/>
      </w:rPr>
    </w:pPr>
  </w:p>
  <w:p w14:paraId="342B3E36" w14:textId="77777777" w:rsidR="00A671FE" w:rsidRDefault="0000000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9C008EA" wp14:editId="6722D47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E689E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6D263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12551390">
    <w:abstractNumId w:val="10"/>
  </w:num>
  <w:num w:numId="2" w16cid:durableId="860246920">
    <w:abstractNumId w:val="8"/>
  </w:num>
  <w:num w:numId="3" w16cid:durableId="239944956">
    <w:abstractNumId w:val="3"/>
  </w:num>
  <w:num w:numId="4" w16cid:durableId="213081390">
    <w:abstractNumId w:val="2"/>
  </w:num>
  <w:num w:numId="5" w16cid:durableId="2099206078">
    <w:abstractNumId w:val="1"/>
  </w:num>
  <w:num w:numId="6" w16cid:durableId="1602060017">
    <w:abstractNumId w:val="0"/>
  </w:num>
  <w:num w:numId="7" w16cid:durableId="1965690780">
    <w:abstractNumId w:val="9"/>
  </w:num>
  <w:num w:numId="8" w16cid:durableId="243875638">
    <w:abstractNumId w:val="7"/>
  </w:num>
  <w:num w:numId="9" w16cid:durableId="271327354">
    <w:abstractNumId w:val="6"/>
  </w:num>
  <w:num w:numId="10" w16cid:durableId="1763797946">
    <w:abstractNumId w:val="5"/>
  </w:num>
  <w:num w:numId="11" w16cid:durableId="108934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1D70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0932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321E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2FB54C8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18</cp:revision>
  <cp:lastPrinted>2015-04-24T12:36:00Z</cp:lastPrinted>
  <dcterms:created xsi:type="dcterms:W3CDTF">2022-10-07T12:10:00Z</dcterms:created>
  <dcterms:modified xsi:type="dcterms:W3CDTF">2024-06-03T08:30:00Z</dcterms:modified>
</cp:coreProperties>
</file>