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333BA2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333BA2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D3AEF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333BA2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333BA2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333BA2" w:rsidP="00AD3AEF">
      <w:pPr>
        <w:pStyle w:val="Default"/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AD3AEF" w:rsidRPr="00AD3AEF">
        <w:rPr>
          <w:b/>
          <w:bCs/>
          <w:sz w:val="20"/>
          <w:szCs w:val="20"/>
        </w:rPr>
        <w:t>Renovació i millora de les instal·lacions de climatització de la sala d’actes incloent un sistema de telegestió al Centre Cívic Creu de Barberà</w:t>
      </w:r>
      <w:r w:rsidRPr="00AD3AEF">
        <w:rPr>
          <w:sz w:val="20"/>
          <w:szCs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333BA2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C2D0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33BA2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33BA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33BA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333BA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33BA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C2D0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33BA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C2D0D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33BA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C2D0D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33BA2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33BA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33BA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33BA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333BA2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333BA2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333BA2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DE4" w:rsidRDefault="00232DE4">
      <w:r>
        <w:separator/>
      </w:r>
    </w:p>
  </w:endnote>
  <w:endnote w:type="continuationSeparator" w:id="0">
    <w:p w:rsidR="00232DE4" w:rsidRDefault="0023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333BA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33BA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33BA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65173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33BA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33BA2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93299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DE4" w:rsidRDefault="00232DE4">
      <w:r>
        <w:separator/>
      </w:r>
    </w:p>
  </w:footnote>
  <w:footnote w:type="continuationSeparator" w:id="0">
    <w:p w:rsidR="00232DE4" w:rsidRDefault="00232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333BA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2DE4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3BA2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65173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3AEF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C2D0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AD3A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C70FE3-F9AF-4E82-A432-846E17BC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2015-04-24T12:36:00Z</cp:lastPrinted>
  <dcterms:created xsi:type="dcterms:W3CDTF">2024-08-28T07:44:00Z</dcterms:created>
  <dcterms:modified xsi:type="dcterms:W3CDTF">2024-08-28T07:44:00Z</dcterms:modified>
</cp:coreProperties>
</file>