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7044A" w14:textId="77777777" w:rsidR="0063639A" w:rsidRDefault="007235E7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42CC5B0E" w14:textId="08561467" w:rsidR="003543D3" w:rsidRPr="003543D3" w:rsidRDefault="007235E7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5B3B7E">
        <w:rPr>
          <w:b/>
          <w:bCs/>
          <w:u w:val="single"/>
        </w:rPr>
        <w:t>6</w:t>
      </w:r>
    </w:p>
    <w:p w14:paraId="34CE0F9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037DB3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9E2510E" w14:textId="77777777" w:rsidR="003543D3" w:rsidRPr="003543D3" w:rsidRDefault="007235E7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A4C722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1C35958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E475A62" w14:textId="25125945" w:rsidR="00524569" w:rsidRPr="008F6ECB" w:rsidRDefault="007235E7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5B3B7E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2636481" w14:textId="77777777" w:rsidR="00524569" w:rsidRDefault="00524569" w:rsidP="00524569">
      <w:pPr>
        <w:rPr>
          <w:sz w:val="20"/>
        </w:rPr>
      </w:pPr>
    </w:p>
    <w:p w14:paraId="0A1368EE" w14:textId="77777777" w:rsidR="00524569" w:rsidRPr="008F6ECB" w:rsidRDefault="007235E7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5AD318D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0052C5D1" w14:textId="77777777" w:rsidR="003543D3" w:rsidRDefault="007235E7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027BA35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41465" w14:paraId="6AB0C27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08B7" w14:textId="77777777" w:rsidR="003543D3" w:rsidRDefault="007235E7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4C34" w14:textId="77777777" w:rsidR="003543D3" w:rsidRDefault="007235E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4AD8" w14:textId="77777777" w:rsidR="003543D3" w:rsidRDefault="007235E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27622626" w14:textId="77777777" w:rsidR="003543D3" w:rsidRDefault="007235E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4602" w14:textId="77777777" w:rsidR="003543D3" w:rsidRDefault="007235E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41465" w14:paraId="785C30E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611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CEB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76B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A546" w14:textId="77777777" w:rsidR="003543D3" w:rsidRDefault="007235E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41465" w14:paraId="7DBA9E7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791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2E5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8D6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6AAF" w14:textId="77777777" w:rsidR="003543D3" w:rsidRDefault="007235E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41465" w14:paraId="3A5505B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A587" w14:textId="77777777" w:rsidR="003543D3" w:rsidRDefault="007235E7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2BF1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BF27" w14:textId="77777777" w:rsidR="003543D3" w:rsidRDefault="007235E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AC959C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98623C0" w14:textId="77777777" w:rsidR="003543D3" w:rsidRDefault="007235E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</w:t>
      </w:r>
      <w:r>
        <w:rPr>
          <w:rFonts w:ascii="Arial" w:hAnsi="Arial" w:cs="Arial"/>
          <w:b w:val="0"/>
          <w:sz w:val="20"/>
          <w:u w:val="none"/>
        </w:rPr>
        <w:t>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3A164B5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45583EE" w14:textId="77777777" w:rsidR="003543D3" w:rsidRDefault="007235E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5FB2F8D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000E622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D898FA0" w14:textId="77777777" w:rsidR="003543D3" w:rsidRDefault="007235E7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5157CEE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0A975C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017D816" w14:textId="77777777" w:rsidR="000C5C7B" w:rsidRDefault="007235E7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5DC9B5CF" w14:textId="77777777" w:rsidR="0063639A" w:rsidRPr="00524569" w:rsidRDefault="007235E7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9A5E9" w14:textId="77777777" w:rsidR="00380BF6" w:rsidRDefault="00380BF6">
      <w:r>
        <w:separator/>
      </w:r>
    </w:p>
  </w:endnote>
  <w:endnote w:type="continuationSeparator" w:id="0">
    <w:p w14:paraId="4C1268F4" w14:textId="77777777" w:rsidR="00380BF6" w:rsidRDefault="0038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DBAE" w14:textId="77777777" w:rsidR="00A671FE" w:rsidRPr="00403A17" w:rsidRDefault="007235E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F316ED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676E728" w14:textId="77777777" w:rsidR="00A671FE" w:rsidRPr="00403A17" w:rsidRDefault="007235E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46BE9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5F9EA" w14:textId="77777777" w:rsidR="00A671FE" w:rsidRPr="009344E9" w:rsidRDefault="007235E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7A314911" w14:textId="1970B5DD" w:rsidR="00A671FE" w:rsidRPr="009344E9" w:rsidRDefault="007235E7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B1C39C0" wp14:editId="00DC2B2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402E66" w14:textId="77777777" w:rsidR="00A671FE" w:rsidRDefault="007235E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1C39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8402E66" w14:textId="77777777" w:rsidR="00A671FE" w:rsidRDefault="007235E7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4E03438" wp14:editId="3C2A0A6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465D9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B4FEC" w14:textId="77777777" w:rsidR="00380BF6" w:rsidRDefault="00380BF6">
      <w:r>
        <w:separator/>
      </w:r>
    </w:p>
  </w:footnote>
  <w:footnote w:type="continuationSeparator" w:id="0">
    <w:p w14:paraId="436CC425" w14:textId="77777777" w:rsidR="00380BF6" w:rsidRDefault="0038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A729D" w14:textId="77777777" w:rsidR="00790D58" w:rsidRDefault="00790D58" w:rsidP="00790D58">
    <w:pPr>
      <w:rPr>
        <w:noProof/>
        <w:lang w:val="es-ES"/>
      </w:rPr>
    </w:pPr>
  </w:p>
  <w:p w14:paraId="561BBD16" w14:textId="77777777" w:rsidR="00A671FE" w:rsidRDefault="007235E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D4724F1" wp14:editId="7D60F17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31DCD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D8CAC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62927537">
    <w:abstractNumId w:val="10"/>
  </w:num>
  <w:num w:numId="2" w16cid:durableId="239602893">
    <w:abstractNumId w:val="8"/>
  </w:num>
  <w:num w:numId="3" w16cid:durableId="1292440245">
    <w:abstractNumId w:val="3"/>
  </w:num>
  <w:num w:numId="4" w16cid:durableId="869610740">
    <w:abstractNumId w:val="2"/>
  </w:num>
  <w:num w:numId="5" w16cid:durableId="186139572">
    <w:abstractNumId w:val="1"/>
  </w:num>
  <w:num w:numId="6" w16cid:durableId="119224540">
    <w:abstractNumId w:val="0"/>
  </w:num>
  <w:num w:numId="7" w16cid:durableId="853495188">
    <w:abstractNumId w:val="9"/>
  </w:num>
  <w:num w:numId="8" w16cid:durableId="1811051649">
    <w:abstractNumId w:val="7"/>
  </w:num>
  <w:num w:numId="9" w16cid:durableId="651181176">
    <w:abstractNumId w:val="6"/>
  </w:num>
  <w:num w:numId="10" w16cid:durableId="48576870">
    <w:abstractNumId w:val="5"/>
  </w:num>
  <w:num w:numId="11" w16cid:durableId="626279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0BF6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3B7E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35E7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1465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583A414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2024-09-10T07:40:00Z</dcterms:created>
  <dcterms:modified xsi:type="dcterms:W3CDTF">2024-09-10T07:40:00Z</dcterms:modified>
</cp:coreProperties>
</file>