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CA43EC">
        <w:rPr>
          <w:b/>
          <w:bCs/>
          <w:u w:val="single"/>
        </w:rPr>
        <w:t>ANNEX 6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outlineLvl w:val="8"/>
        <w:rPr>
          <w:rFonts w:cs="Arial"/>
          <w:b/>
          <w:color w:val="000000"/>
          <w:spacing w:val="-2"/>
          <w:sz w:val="18"/>
        </w:rPr>
      </w:pPr>
      <w:r w:rsidRPr="00CA43EC">
        <w:rPr>
          <w:b/>
          <w:sz w:val="20"/>
        </w:rPr>
        <w:t>MODEL DE DECLARACIÓ DE LA PART DEL CONTRACTE A SUBCONTRACTAR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En/na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amb NIF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, en qualitat de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en nom i representació de la societat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amb CIF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domiciliada 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segons escriptura pública autoritzada davant Notari/a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en data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amb número de protocol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assabentat de l’anunci publicat en data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en el perfil del contractant de l’Ajuntament de Sabadell i de les condicions i requisits que s’exigeixen per a l’adjudicació del contracte anomenat concessió del serveis per a la gestió i execució del servei públic municipal de vacances socioculturals de Sabadell per a persones grans (SEVASS 60+),</w:t>
      </w:r>
    </w:p>
    <w:p w:rsidR="00CA43EC" w:rsidRPr="00CA43EC" w:rsidRDefault="00CA43EC" w:rsidP="00CA43EC">
      <w:pPr>
        <w:rPr>
          <w:rFonts w:cs="Arial"/>
          <w:spacing w:val="-2"/>
          <w:sz w:val="20"/>
        </w:rPr>
      </w:pPr>
    </w:p>
    <w:p w:rsidR="00CA43EC" w:rsidRPr="00CA43EC" w:rsidRDefault="00CA43EC" w:rsidP="00CA43EC">
      <w:pPr>
        <w:rPr>
          <w:rFonts w:cs="Arial"/>
          <w:sz w:val="20"/>
          <w:szCs w:val="22"/>
        </w:rPr>
      </w:pPr>
      <w:r w:rsidRPr="00CA43EC">
        <w:rPr>
          <w:rFonts w:cs="Arial"/>
          <w:b/>
          <w:sz w:val="20"/>
          <w:szCs w:val="22"/>
        </w:rPr>
        <w:t>DECLARA</w:t>
      </w:r>
      <w:r w:rsidRPr="00CA43EC"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Percentatge</w:t>
            </w:r>
          </w:p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A43EC" w:rsidRPr="00CA43EC" w:rsidTr="00770D9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A43EC" w:rsidRPr="00CA43EC" w:rsidTr="00770D90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A43EC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A43EC">
        <w:rPr>
          <w:rFonts w:cs="Arial"/>
          <w:spacing w:val="-3"/>
          <w:sz w:val="20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A43EC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A43EC" w:rsidRPr="00CA43EC" w:rsidRDefault="00CA43EC" w:rsidP="00CA43EC">
      <w:pPr>
        <w:rPr>
          <w:rFonts w:cs="Arial"/>
          <w:spacing w:val="-2"/>
          <w:sz w:val="20"/>
        </w:rPr>
      </w:pPr>
      <w:r w:rsidRPr="00CA43EC">
        <w:rPr>
          <w:sz w:val="20"/>
          <w:highlight w:val="lightGray"/>
        </w:rPr>
        <w:t>...</w:t>
      </w:r>
      <w:r w:rsidRPr="00CA43EC">
        <w:rPr>
          <w:rFonts w:cs="Arial"/>
          <w:spacing w:val="-2"/>
          <w:sz w:val="20"/>
        </w:rPr>
        <w:t>, a data de la signatura electrònica.</w:t>
      </w: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A43EC" w:rsidRPr="00CA43EC" w:rsidRDefault="00CA43EC" w:rsidP="00CA43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A43EC">
        <w:rPr>
          <w:rFonts w:cs="Arial"/>
          <w:spacing w:val="-2"/>
          <w:sz w:val="20"/>
        </w:rPr>
        <w:t xml:space="preserve">Signat, 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</w:p>
    <w:p w:rsidR="00CA43EC" w:rsidRPr="00CA43EC" w:rsidRDefault="00CA43EC" w:rsidP="00A6441C">
      <w:pPr>
        <w:jc w:val="left"/>
        <w:rPr>
          <w:rFonts w:eastAsia="Calibri" w:cs="Arial"/>
          <w:szCs w:val="22"/>
          <w:lang w:eastAsia="en-US"/>
        </w:rPr>
      </w:pP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453" w:rsidRDefault="00806453">
      <w:r>
        <w:separator/>
      </w:r>
    </w:p>
  </w:endnote>
  <w:endnote w:type="continuationSeparator" w:id="0">
    <w:p w:rsidR="00806453" w:rsidRDefault="0080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6441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6441C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6441C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6441C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5FE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AFB8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453" w:rsidRDefault="00806453">
      <w:r>
        <w:separator/>
      </w:r>
    </w:p>
  </w:footnote>
  <w:footnote w:type="continuationSeparator" w:id="0">
    <w:p w:rsidR="00806453" w:rsidRDefault="00806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Concessió de serveis corresponent al servei municipal Servei de Vacances Socioculturals de Sabadell per persones grans (SEVASS + 60 en endavant)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0EE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521F"/>
    <w:rsid w:val="003F5274"/>
    <w:rsid w:val="00425BC2"/>
    <w:rsid w:val="00433EDE"/>
    <w:rsid w:val="00437DFF"/>
    <w:rsid w:val="0044063E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5FE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441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20644"/>
    <w:rsid w:val="00D60239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E4B390-8BE4-424F-9B9F-A983C144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2024-10-17T08:19:00Z</dcterms:created>
  <dcterms:modified xsi:type="dcterms:W3CDTF">2024-10-17T08:20:00Z</dcterms:modified>
</cp:coreProperties>
</file>