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6BF3C" w14:textId="77777777" w:rsidR="0063639A" w:rsidRDefault="00525B93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C233685" w14:textId="0212CE57" w:rsidR="003543D3" w:rsidRPr="003543D3" w:rsidRDefault="00525B93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3A2460">
        <w:rPr>
          <w:b/>
          <w:bCs/>
          <w:u w:val="single"/>
        </w:rPr>
        <w:t>6</w:t>
      </w:r>
    </w:p>
    <w:p w14:paraId="3DEF380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D442DD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BA07DA1" w14:textId="77777777" w:rsidR="003543D3" w:rsidRPr="003543D3" w:rsidRDefault="00525B93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37007D7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8DA920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6421E9AB" w14:textId="77777777" w:rsidR="00524569" w:rsidRPr="008F6ECB" w:rsidRDefault="00525B9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40E2303" w14:textId="77777777" w:rsidR="00524569" w:rsidRDefault="00524569" w:rsidP="00524569">
      <w:pPr>
        <w:rPr>
          <w:sz w:val="20"/>
        </w:rPr>
      </w:pPr>
    </w:p>
    <w:p w14:paraId="2D61CE0F" w14:textId="77777777" w:rsidR="00524569" w:rsidRPr="008F6ECB" w:rsidRDefault="00525B9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C2AD01F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17EF15B" w14:textId="77777777" w:rsidR="003543D3" w:rsidRDefault="00525B9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6DFDFD7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479A0" w14:paraId="6EB6461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63B2" w14:textId="77777777" w:rsidR="003543D3" w:rsidRDefault="00525B93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769D" w14:textId="77777777" w:rsidR="003543D3" w:rsidRDefault="00525B9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1B6F" w14:textId="77777777" w:rsidR="003543D3" w:rsidRDefault="00525B9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162A4639" w14:textId="77777777" w:rsidR="003543D3" w:rsidRDefault="00525B9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A476" w14:textId="77777777" w:rsidR="003543D3" w:rsidRDefault="00525B9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479A0" w14:paraId="3782A05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D61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EB9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6CD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AF65" w14:textId="77777777" w:rsidR="003543D3" w:rsidRDefault="00525B9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479A0" w14:paraId="192E185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093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2E0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E09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F796" w14:textId="77777777" w:rsidR="003543D3" w:rsidRDefault="00525B9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479A0" w14:paraId="5F9EFA5F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F209" w14:textId="77777777" w:rsidR="003543D3" w:rsidRDefault="00525B93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FA7D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8897" w14:textId="77777777" w:rsidR="003543D3" w:rsidRDefault="00525B9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70F7EF8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2AD89F3" w14:textId="77777777" w:rsidR="003543D3" w:rsidRDefault="00525B9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0692233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F5CE8A4" w14:textId="77777777" w:rsidR="003543D3" w:rsidRDefault="00525B9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1A55AD4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3E449A3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7E9E6CE" w14:textId="77777777" w:rsidR="003543D3" w:rsidRDefault="00525B9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7348389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4AFC4D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61F0069" w14:textId="77777777" w:rsidR="000C5C7B" w:rsidRDefault="00525B9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E5F9E99" w14:textId="77777777" w:rsidR="0063639A" w:rsidRPr="00524569" w:rsidRDefault="00525B9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4EE97" w14:textId="77777777" w:rsidR="0035500A" w:rsidRDefault="0035500A">
      <w:r>
        <w:separator/>
      </w:r>
    </w:p>
  </w:endnote>
  <w:endnote w:type="continuationSeparator" w:id="0">
    <w:p w14:paraId="624B5937" w14:textId="77777777" w:rsidR="0035500A" w:rsidRDefault="0035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17573" w14:textId="77777777" w:rsidR="00A671FE" w:rsidRPr="00403A17" w:rsidRDefault="00525B9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635375C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3DAF5B8" w14:textId="77777777" w:rsidR="00A671FE" w:rsidRPr="00403A17" w:rsidRDefault="00525B9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363D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7F455" w14:textId="77777777" w:rsidR="00A671FE" w:rsidRPr="009344E9" w:rsidRDefault="00525B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BF539F8" w14:textId="7596658D" w:rsidR="00A671FE" w:rsidRPr="009344E9" w:rsidRDefault="00525B93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393D448" wp14:editId="2F79FAC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900544" w14:textId="77777777" w:rsidR="00A671FE" w:rsidRDefault="00525B9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3D4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77900544" w14:textId="77777777" w:rsidR="00A671FE" w:rsidRDefault="00525B93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43C2AC" wp14:editId="65E8F97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36A5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C1046" w14:textId="77777777" w:rsidR="0035500A" w:rsidRDefault="0035500A">
      <w:r>
        <w:separator/>
      </w:r>
    </w:p>
  </w:footnote>
  <w:footnote w:type="continuationSeparator" w:id="0">
    <w:p w14:paraId="778CA6BB" w14:textId="77777777" w:rsidR="0035500A" w:rsidRDefault="003550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8B852" w14:textId="77777777" w:rsidR="00790D58" w:rsidRDefault="00790D58" w:rsidP="00790D58">
    <w:pPr>
      <w:rPr>
        <w:noProof/>
        <w:lang w:val="es-ES"/>
      </w:rPr>
    </w:pPr>
  </w:p>
  <w:p w14:paraId="5343E4B3" w14:textId="77777777" w:rsidR="00A671FE" w:rsidRDefault="00525B9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C83FF2B" wp14:editId="0EE0DD3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A988B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79A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500A"/>
    <w:rsid w:val="00357295"/>
    <w:rsid w:val="003630F5"/>
    <w:rsid w:val="00364531"/>
    <w:rsid w:val="003715E4"/>
    <w:rsid w:val="00383E91"/>
    <w:rsid w:val="00393DE7"/>
    <w:rsid w:val="003973F8"/>
    <w:rsid w:val="003A2460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25B93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1B2E148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C9CE0-96B3-4214-B259-918E67969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4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2024-10-24T08:43:00Z</dcterms:created>
  <dcterms:modified xsi:type="dcterms:W3CDTF">2024-10-24T08:43:00Z</dcterms:modified>
</cp:coreProperties>
</file>