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8E4804" w:rsidP="00A53B3C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8E4804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8E4804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8E4804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SERVEIS D’ORGANITZACIÓ, PRODUCCIÓ I REALITZACIÓ DE LES ACTIVITATS DE LA FESTA DE L’ESPORT DE SABADELL 2025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25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8E480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25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8E4804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8E480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25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25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E4804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25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E480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25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8E4804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8E4804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8E4804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8E4804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8E4804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>ixí com també tota aquella documentació que, en virtut del 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25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8E4804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25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8E480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25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25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8E4804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8E4804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25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8E4804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25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8E4804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8E4804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8E4804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E4804">
      <w:r>
        <w:separator/>
      </w:r>
    </w:p>
  </w:endnote>
  <w:endnote w:type="continuationSeparator" w:id="0">
    <w:p w:rsidR="00000000" w:rsidRDefault="008E4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iedepgina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E480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E480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E480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E4804">
      <w:r>
        <w:separator/>
      </w:r>
    </w:p>
  </w:footnote>
  <w:footnote w:type="continuationSeparator" w:id="0">
    <w:p w:rsidR="00000000" w:rsidRDefault="008E4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Encabezado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4804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87962-F06C-4D04-B25F-7EB802CAA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2484</Words>
  <Characters>13546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2024-11-04T12:37:00Z</dcterms:created>
  <dcterms:modified xsi:type="dcterms:W3CDTF">2024-11-04T12:37:00Z</dcterms:modified>
</cp:coreProperties>
</file>