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927D53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927D53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362AE4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927D53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927D53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927D53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927D53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B24144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27D53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27D5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27D5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927D5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27D5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B24144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27D5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24144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27D5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24144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27D53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27D5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27D53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27D53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927D53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927D5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927D53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D53" w:rsidRDefault="00927D53">
      <w:r>
        <w:separator/>
      </w:r>
    </w:p>
  </w:endnote>
  <w:endnote w:type="continuationSeparator" w:id="0">
    <w:p w:rsidR="00927D53" w:rsidRDefault="00927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27D53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27D53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27D5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7239D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27D53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927D53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F7BD9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D53" w:rsidRDefault="00927D53">
      <w:r>
        <w:separator/>
      </w:r>
    </w:p>
  </w:footnote>
  <w:footnote w:type="continuationSeparator" w:id="0">
    <w:p w:rsidR="00927D53" w:rsidRDefault="00927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927D53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239D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2AE4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27D53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24144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7899DC-8B79-47B3-8380-D60A42BB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2024-11-04T12:37:00Z</dcterms:created>
  <dcterms:modified xsi:type="dcterms:W3CDTF">2024-11-04T12:37:00Z</dcterms:modified>
</cp:coreProperties>
</file>