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C4C5" w14:textId="77777777" w:rsidR="0063639A" w:rsidRDefault="00065A86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75D7779B" w14:textId="7D992C97" w:rsidR="003543D3" w:rsidRPr="003543D3" w:rsidRDefault="00065A86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5B45C0">
        <w:rPr>
          <w:b/>
          <w:bCs/>
          <w:u w:val="single"/>
        </w:rPr>
        <w:t>5</w:t>
      </w:r>
    </w:p>
    <w:p w14:paraId="66145E6F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677A7B5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769AD5D" w14:textId="77777777" w:rsidR="003543D3" w:rsidRPr="003543D3" w:rsidRDefault="00065A86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C2C7DC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1E1656C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6EFCDA4A" w14:textId="77777777" w:rsidR="00524569" w:rsidRPr="008F6ECB" w:rsidRDefault="00065A86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54F4509" w14:textId="77777777" w:rsidR="00524569" w:rsidRDefault="00524569" w:rsidP="00524569">
      <w:pPr>
        <w:rPr>
          <w:sz w:val="20"/>
        </w:rPr>
      </w:pPr>
    </w:p>
    <w:p w14:paraId="7D1869B8" w14:textId="77777777" w:rsidR="00524569" w:rsidRPr="008F6ECB" w:rsidRDefault="00065A86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C9CB700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132537EB" w14:textId="77777777" w:rsidR="003543D3" w:rsidRDefault="00065A86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15DEFFB3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D1462" w14:paraId="1E0BBFB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3AE3" w14:textId="77777777" w:rsidR="003543D3" w:rsidRDefault="00065A86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ED88" w14:textId="77777777" w:rsidR="003543D3" w:rsidRDefault="00065A8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56CA" w14:textId="77777777" w:rsidR="003543D3" w:rsidRDefault="00065A8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182A822A" w14:textId="77777777" w:rsidR="003543D3" w:rsidRDefault="00065A8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459F" w14:textId="77777777" w:rsidR="003543D3" w:rsidRDefault="00065A8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D1462" w14:paraId="32DE6D2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09AD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1A26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F7A7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7EF5" w14:textId="77777777" w:rsidR="003543D3" w:rsidRDefault="00065A8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D1462" w14:paraId="62D2DD17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079B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77E2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0A3F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D100" w14:textId="77777777" w:rsidR="003543D3" w:rsidRDefault="00065A8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D1462" w14:paraId="3B6301D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B15E" w14:textId="77777777" w:rsidR="003543D3" w:rsidRDefault="00065A86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4037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2206" w14:textId="77777777" w:rsidR="003543D3" w:rsidRDefault="00065A8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0498D42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0BD111F" w14:textId="77777777" w:rsidR="003543D3" w:rsidRDefault="00065A8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</w:t>
      </w:r>
      <w:r>
        <w:rPr>
          <w:rFonts w:ascii="Arial" w:hAnsi="Arial" w:cs="Arial"/>
          <w:b w:val="0"/>
          <w:sz w:val="20"/>
          <w:u w:val="none"/>
        </w:rPr>
        <w:t>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7046743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9E4D398" w14:textId="77777777" w:rsidR="003543D3" w:rsidRDefault="00065A8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3A965865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34C9DCEE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3F2D5FD1" w14:textId="77777777" w:rsidR="003543D3" w:rsidRDefault="00065A86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4AC1A819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25A926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7AEA87E" w14:textId="77777777" w:rsidR="000C5C7B" w:rsidRDefault="00065A86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282E363" w14:textId="77777777" w:rsidR="0063639A" w:rsidRPr="00524569" w:rsidRDefault="00065A86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7CEFC" w14:textId="77777777" w:rsidR="00D41053" w:rsidRDefault="00D41053">
      <w:r>
        <w:separator/>
      </w:r>
    </w:p>
  </w:endnote>
  <w:endnote w:type="continuationSeparator" w:id="0">
    <w:p w14:paraId="5B13AAB3" w14:textId="77777777" w:rsidR="00D41053" w:rsidRDefault="00D4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530C" w14:textId="77777777" w:rsidR="00A671FE" w:rsidRPr="00403A17" w:rsidRDefault="00065A8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EAFCFD1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39C48AAC" w14:textId="77777777" w:rsidR="00A671FE" w:rsidRPr="00403A17" w:rsidRDefault="00065A8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EC91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D727" w14:textId="77777777" w:rsidR="00A671FE" w:rsidRPr="009344E9" w:rsidRDefault="00065A8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7BAD9EFF" w14:textId="78DA327A" w:rsidR="00A671FE" w:rsidRPr="009344E9" w:rsidRDefault="00065A86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3E7BF4D" wp14:editId="7213B38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CDDC8" w14:textId="77777777" w:rsidR="00A671FE" w:rsidRDefault="00065A8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7BF4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CDCDDC8" w14:textId="77777777" w:rsidR="00A671FE" w:rsidRDefault="00065A8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CA2CE9A" wp14:editId="4E1F2BFF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2D11A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380F6" w14:textId="77777777" w:rsidR="00D41053" w:rsidRDefault="00D41053">
      <w:r>
        <w:separator/>
      </w:r>
    </w:p>
  </w:footnote>
  <w:footnote w:type="continuationSeparator" w:id="0">
    <w:p w14:paraId="2067CC9A" w14:textId="77777777" w:rsidR="00D41053" w:rsidRDefault="00D4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E4DD8" w14:textId="77777777" w:rsidR="00790D58" w:rsidRDefault="00790D58" w:rsidP="00790D58">
    <w:pPr>
      <w:rPr>
        <w:noProof/>
        <w:lang w:val="es-ES"/>
      </w:rPr>
    </w:pPr>
  </w:p>
  <w:p w14:paraId="01CD2DCA" w14:textId="77777777" w:rsidR="00A671FE" w:rsidRDefault="00065A8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0597024" wp14:editId="722FEEC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625B73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F479D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72332758">
    <w:abstractNumId w:val="10"/>
  </w:num>
  <w:num w:numId="2" w16cid:durableId="1134130734">
    <w:abstractNumId w:val="8"/>
  </w:num>
  <w:num w:numId="3" w16cid:durableId="1995908680">
    <w:abstractNumId w:val="3"/>
  </w:num>
  <w:num w:numId="4" w16cid:durableId="1170218898">
    <w:abstractNumId w:val="2"/>
  </w:num>
  <w:num w:numId="5" w16cid:durableId="1696542921">
    <w:abstractNumId w:val="1"/>
  </w:num>
  <w:num w:numId="6" w16cid:durableId="1089888539">
    <w:abstractNumId w:val="0"/>
  </w:num>
  <w:num w:numId="7" w16cid:durableId="501509358">
    <w:abstractNumId w:val="9"/>
  </w:num>
  <w:num w:numId="8" w16cid:durableId="124854088">
    <w:abstractNumId w:val="7"/>
  </w:num>
  <w:num w:numId="9" w16cid:durableId="1442147577">
    <w:abstractNumId w:val="6"/>
  </w:num>
  <w:num w:numId="10" w16cid:durableId="1360425592">
    <w:abstractNumId w:val="5"/>
  </w:num>
  <w:num w:numId="11" w16cid:durableId="783962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5A86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45C0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1462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1053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73433B9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2024-11-08T08:00:00Z</dcterms:created>
  <dcterms:modified xsi:type="dcterms:W3CDTF">2024-11-08T08:00:00Z</dcterms:modified>
</cp:coreProperties>
</file>