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A47E8" w14:textId="77777777" w:rsidR="0063639A" w:rsidRDefault="00735F4D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B555C4F" w14:textId="7B1C87DD" w:rsidR="003543D3" w:rsidRPr="003543D3" w:rsidRDefault="00735F4D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D08DF">
        <w:rPr>
          <w:b/>
          <w:bCs/>
          <w:u w:val="single"/>
        </w:rPr>
        <w:t>5</w:t>
      </w:r>
    </w:p>
    <w:p w14:paraId="34C3120D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A983DE9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D8BEE87" w14:textId="77777777" w:rsidR="003543D3" w:rsidRPr="003543D3" w:rsidRDefault="00735F4D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7C4ABDE8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A6459B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6D221EF" w14:textId="77777777" w:rsidR="00524569" w:rsidRPr="008F6ECB" w:rsidRDefault="00735F4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66CBBF8" w14:textId="77777777" w:rsidR="00524569" w:rsidRDefault="00524569" w:rsidP="00524569">
      <w:pPr>
        <w:rPr>
          <w:sz w:val="20"/>
        </w:rPr>
      </w:pPr>
    </w:p>
    <w:p w14:paraId="2473F362" w14:textId="77777777" w:rsidR="00524569" w:rsidRPr="008F6ECB" w:rsidRDefault="00735F4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0F4CCBB9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103038E0" w14:textId="77777777" w:rsidR="003543D3" w:rsidRDefault="00735F4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2502937D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C7031D" w14:paraId="04AB65F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D908" w14:textId="77777777" w:rsidR="003543D3" w:rsidRDefault="00735F4D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F1B5" w14:textId="77777777" w:rsidR="003543D3" w:rsidRDefault="00735F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7282" w14:textId="77777777" w:rsidR="003543D3" w:rsidRDefault="00735F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2048E98D" w14:textId="77777777" w:rsidR="003543D3" w:rsidRDefault="00735F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97AC" w14:textId="77777777" w:rsidR="003543D3" w:rsidRDefault="00735F4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C7031D" w14:paraId="6A42786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B5A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C53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326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9E5E" w14:textId="77777777" w:rsidR="003543D3" w:rsidRDefault="00735F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C7031D" w14:paraId="723B524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13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B55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5E9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7739E" w14:textId="77777777" w:rsidR="003543D3" w:rsidRDefault="00735F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C7031D" w14:paraId="4347276D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84D9" w14:textId="77777777" w:rsidR="003543D3" w:rsidRDefault="00735F4D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59D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55BD" w14:textId="77777777" w:rsidR="003543D3" w:rsidRDefault="00735F4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BC04C8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B43A46A" w14:textId="77777777" w:rsidR="003543D3" w:rsidRDefault="00735F4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</w:t>
      </w:r>
      <w:r>
        <w:rPr>
          <w:rFonts w:ascii="Arial" w:hAnsi="Arial" w:cs="Arial"/>
          <w:b w:val="0"/>
          <w:sz w:val="20"/>
          <w:u w:val="none"/>
        </w:rPr>
        <w:t>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2D074F2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C743A14" w14:textId="77777777" w:rsidR="003543D3" w:rsidRDefault="00735F4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61E4B98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EAD5219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7A334073" w14:textId="77777777" w:rsidR="003543D3" w:rsidRDefault="00735F4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1B3C84E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BC32E9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9E02CAF" w14:textId="77777777" w:rsidR="000C5C7B" w:rsidRDefault="00735F4D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81EDB8F" w14:textId="77777777" w:rsidR="0063639A" w:rsidRPr="00524569" w:rsidRDefault="00735F4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EDC7" w14:textId="77777777" w:rsidR="00776B30" w:rsidRDefault="00776B30">
      <w:r>
        <w:separator/>
      </w:r>
    </w:p>
  </w:endnote>
  <w:endnote w:type="continuationSeparator" w:id="0">
    <w:p w14:paraId="1DDF22DC" w14:textId="77777777" w:rsidR="00776B30" w:rsidRDefault="0077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67F7D" w14:textId="77777777" w:rsidR="00A671FE" w:rsidRPr="00403A17" w:rsidRDefault="00735F4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A95DA6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1E90606" w14:textId="77777777" w:rsidR="00A671FE" w:rsidRPr="00403A17" w:rsidRDefault="00735F4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1B34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E8CF7" w14:textId="77777777" w:rsidR="00A671FE" w:rsidRPr="009344E9" w:rsidRDefault="00735F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18C28FE9" w14:textId="09959FA8" w:rsidR="00A671FE" w:rsidRPr="009344E9" w:rsidRDefault="00735F4D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D521314" wp14:editId="6ABA568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C59A61" w14:textId="77777777" w:rsidR="00A671FE" w:rsidRDefault="00735F4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5213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24C59A61" w14:textId="77777777" w:rsidR="00A671FE" w:rsidRDefault="00735F4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0B2C1E7" wp14:editId="68A8570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9EB2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C7AD2" w14:textId="77777777" w:rsidR="00776B30" w:rsidRDefault="00776B30">
      <w:r>
        <w:separator/>
      </w:r>
    </w:p>
  </w:footnote>
  <w:footnote w:type="continuationSeparator" w:id="0">
    <w:p w14:paraId="1D1C3585" w14:textId="77777777" w:rsidR="00776B30" w:rsidRDefault="0077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2C0A" w14:textId="77777777" w:rsidR="00790D58" w:rsidRDefault="00790D58" w:rsidP="00790D58">
    <w:pPr>
      <w:rPr>
        <w:noProof/>
        <w:lang w:val="es-ES"/>
      </w:rPr>
    </w:pPr>
  </w:p>
  <w:p w14:paraId="206C4298" w14:textId="77777777" w:rsidR="00A671FE" w:rsidRDefault="00735F4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48CBACB" wp14:editId="75E6AB9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437537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D7BF0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27844475">
    <w:abstractNumId w:val="10"/>
  </w:num>
  <w:num w:numId="2" w16cid:durableId="1629822827">
    <w:abstractNumId w:val="8"/>
  </w:num>
  <w:num w:numId="3" w16cid:durableId="669799211">
    <w:abstractNumId w:val="3"/>
  </w:num>
  <w:num w:numId="4" w16cid:durableId="1097287280">
    <w:abstractNumId w:val="2"/>
  </w:num>
  <w:num w:numId="5" w16cid:durableId="1526865563">
    <w:abstractNumId w:val="1"/>
  </w:num>
  <w:num w:numId="6" w16cid:durableId="2141071199">
    <w:abstractNumId w:val="0"/>
  </w:num>
  <w:num w:numId="7" w16cid:durableId="1819881576">
    <w:abstractNumId w:val="9"/>
  </w:num>
  <w:num w:numId="8" w16cid:durableId="2083403069">
    <w:abstractNumId w:val="7"/>
  </w:num>
  <w:num w:numId="9" w16cid:durableId="1747535502">
    <w:abstractNumId w:val="6"/>
  </w:num>
  <w:num w:numId="10" w16cid:durableId="1999264706">
    <w:abstractNumId w:val="5"/>
  </w:num>
  <w:num w:numId="11" w16cid:durableId="13677557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5F4D"/>
    <w:rsid w:val="00736F24"/>
    <w:rsid w:val="00747C76"/>
    <w:rsid w:val="00770CB1"/>
    <w:rsid w:val="00776B30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08DF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7031D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3EDBE7C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2024-11-18T10:00:00Z</dcterms:created>
  <dcterms:modified xsi:type="dcterms:W3CDTF">2024-11-18T10:00:00Z</dcterms:modified>
</cp:coreProperties>
</file>