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906143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906143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951727">
        <w:rPr>
          <w:b/>
          <w:bCs/>
          <w:u w:val="single"/>
        </w:rPr>
        <w:t>6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906143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906143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524569" w:rsidRPr="008F6ECB" w:rsidRDefault="00906143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951727">
        <w:rPr>
          <w:sz w:val="20"/>
        </w:rPr>
        <w:t>“</w:t>
      </w:r>
      <w:r w:rsidR="00951727">
        <w:rPr>
          <w:sz w:val="20"/>
          <w:highlight w:val="lightGray"/>
        </w:rPr>
        <w:t>PRESTACIO I EXECUCIO DE LES ACTIVITATS CORRESPONENTS AL CENTRE DE CREACIO DE L’ESTRUCH, FABRICA DE CREACIO DE LES ARTS EN VIU</w:t>
      </w:r>
      <w:r w:rsidR="00951727">
        <w:rPr>
          <w:sz w:val="20"/>
        </w:rPr>
        <w:t>”</w:t>
      </w:r>
      <w:r>
        <w:rPr>
          <w:sz w:val="20"/>
        </w:rPr>
        <w:t>,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906143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0A1D95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06143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0614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0614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90614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0614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0A1D95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906143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0A1D95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906143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0A1D95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06143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906143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906143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906143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906143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90614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906143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6143" w:rsidRDefault="00906143">
      <w:r>
        <w:separator/>
      </w:r>
    </w:p>
  </w:endnote>
  <w:endnote w:type="continuationSeparator" w:id="0">
    <w:p w:rsidR="00906143" w:rsidRDefault="00906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906143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906143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906143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B916AB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906143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906143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42A730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6143" w:rsidRDefault="00906143">
      <w:r>
        <w:separator/>
      </w:r>
    </w:p>
  </w:footnote>
  <w:footnote w:type="continuationSeparator" w:id="0">
    <w:p w:rsidR="00906143" w:rsidRDefault="009061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906143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A1D95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06143"/>
    <w:rsid w:val="00924FBA"/>
    <w:rsid w:val="009344E9"/>
    <w:rsid w:val="00934683"/>
    <w:rsid w:val="009450BA"/>
    <w:rsid w:val="00951727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16AB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83C79B-0D3D-4B4B-9649-E8882FE15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Alcaraz M Joaquim  CULTURA</dc:creator>
  <cp:lastModifiedBy>Alcaraz M Joaquim  CULTURA</cp:lastModifiedBy>
  <cp:revision>2</cp:revision>
  <cp:lastPrinted>2015-04-24T12:36:00Z</cp:lastPrinted>
  <dcterms:created xsi:type="dcterms:W3CDTF">2024-11-15T08:35:00Z</dcterms:created>
  <dcterms:modified xsi:type="dcterms:W3CDTF">2024-11-15T08:35:00Z</dcterms:modified>
</cp:coreProperties>
</file>