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654C4D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654C4D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82372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654C4D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654C4D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654C4D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A82372" w:rsidRPr="00A82372">
        <w:rPr>
          <w:b/>
          <w:color w:val="000000"/>
          <w:sz w:val="20"/>
        </w:rPr>
        <w:t>Subministrament de material de construcció per cobrir les necessitats de diferents serveis</w:t>
      </w:r>
      <w:r w:rsidRPr="00A82372"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654C4D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E5733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4C4D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4C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4C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654C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4C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E5733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54C4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5733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54C4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5733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4C4D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54C4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654C4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654C4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654C4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654C4D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654C4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E39" w:rsidRDefault="00082E39">
      <w:r>
        <w:separator/>
      </w:r>
    </w:p>
  </w:endnote>
  <w:endnote w:type="continuationSeparator" w:id="0">
    <w:p w:rsidR="00082E39" w:rsidRDefault="00082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54C4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54C4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54C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A6B7B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54C4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654C4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BC074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E39" w:rsidRDefault="00082E39">
      <w:r>
        <w:separator/>
      </w:r>
    </w:p>
  </w:footnote>
  <w:footnote w:type="continuationSeparator" w:id="0">
    <w:p w:rsidR="00082E39" w:rsidRDefault="00082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654C4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2E39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4C4D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82372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6B7B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5733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123A2-78D9-48EC-B2D6-782692FD0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2024-12-04T06:11:00Z</dcterms:created>
  <dcterms:modified xsi:type="dcterms:W3CDTF">2024-12-04T06:11:00Z</dcterms:modified>
</cp:coreProperties>
</file>