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2B450" w14:textId="77777777" w:rsidR="0063639A" w:rsidRDefault="00724A7C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44CC349C" w14:textId="77BFE6AB" w:rsidR="003543D3" w:rsidRPr="003543D3" w:rsidRDefault="00724A7C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B97A70">
        <w:rPr>
          <w:b/>
          <w:bCs/>
          <w:u w:val="single"/>
        </w:rPr>
        <w:t>5</w:t>
      </w:r>
    </w:p>
    <w:p w14:paraId="690B0C73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67E9986D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7898915" w14:textId="77777777" w:rsidR="003543D3" w:rsidRPr="003543D3" w:rsidRDefault="00724A7C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425CAB4B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8242CB7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1ED46BD5" w14:textId="77777777" w:rsidR="00524569" w:rsidRPr="008F6ECB" w:rsidRDefault="00724A7C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6398DE3" w14:textId="77777777" w:rsidR="00524569" w:rsidRDefault="00524569" w:rsidP="00524569">
      <w:pPr>
        <w:rPr>
          <w:sz w:val="20"/>
        </w:rPr>
      </w:pPr>
    </w:p>
    <w:p w14:paraId="7905308D" w14:textId="77777777" w:rsidR="00524569" w:rsidRPr="008F6ECB" w:rsidRDefault="00724A7C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5724916D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30EBD458" w14:textId="77777777" w:rsidR="003543D3" w:rsidRDefault="00724A7C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623E1453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4F065F" w14:paraId="6226BB33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EA4A0" w14:textId="77777777" w:rsidR="003543D3" w:rsidRDefault="00724A7C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E33E4" w14:textId="77777777" w:rsidR="003543D3" w:rsidRDefault="00724A7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97A49" w14:textId="77777777" w:rsidR="003543D3" w:rsidRDefault="00724A7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169525CD" w14:textId="77777777" w:rsidR="003543D3" w:rsidRDefault="00724A7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7F6DF" w14:textId="77777777" w:rsidR="003543D3" w:rsidRDefault="00724A7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4F065F" w14:paraId="122A39B8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8CD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CA8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8BC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67A99" w14:textId="77777777" w:rsidR="003543D3" w:rsidRDefault="00724A7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4F065F" w14:paraId="1A61F530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FE5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454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F60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67C0E" w14:textId="77777777" w:rsidR="003543D3" w:rsidRDefault="00724A7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4F065F" w14:paraId="3ADD9977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80396" w14:textId="77777777" w:rsidR="003543D3" w:rsidRDefault="00724A7C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6078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7A04E" w14:textId="77777777" w:rsidR="003543D3" w:rsidRDefault="00724A7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62554ED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DBF2596" w14:textId="77777777" w:rsidR="003543D3" w:rsidRDefault="00724A7C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</w:t>
      </w:r>
      <w:r>
        <w:rPr>
          <w:rFonts w:ascii="Arial" w:hAnsi="Arial" w:cs="Arial"/>
          <w:b w:val="0"/>
          <w:sz w:val="20"/>
          <w:u w:val="none"/>
        </w:rPr>
        <w:t>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</w:t>
      </w:r>
      <w:r>
        <w:rPr>
          <w:rFonts w:ascii="Arial" w:hAnsi="Arial" w:cs="Arial"/>
          <w:b w:val="0"/>
          <w:sz w:val="20"/>
          <w:u w:val="none"/>
        </w:rPr>
        <w:t>onforme a l’article 71 de la LCSP.</w:t>
      </w:r>
    </w:p>
    <w:p w14:paraId="2911D944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CC8BD3A" w14:textId="77777777" w:rsidR="003543D3" w:rsidRDefault="00724A7C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2C102467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2513E17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1C7B474" w14:textId="77777777" w:rsidR="003543D3" w:rsidRDefault="00724A7C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 xml:space="preserve">, a </w:t>
      </w:r>
      <w:r>
        <w:rPr>
          <w:rFonts w:cs="Arial"/>
          <w:spacing w:val="-2"/>
          <w:sz w:val="20"/>
        </w:rPr>
        <w:t>data de la signatura electrònica.</w:t>
      </w:r>
    </w:p>
    <w:p w14:paraId="65626D2E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C03608A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89B505E" w14:textId="77777777" w:rsidR="000C5C7B" w:rsidRDefault="00724A7C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796715DD" w14:textId="77777777" w:rsidR="0063639A" w:rsidRPr="00524569" w:rsidRDefault="00724A7C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2C48F" w14:textId="77777777" w:rsidR="006A1048" w:rsidRDefault="006A1048">
      <w:r>
        <w:separator/>
      </w:r>
    </w:p>
  </w:endnote>
  <w:endnote w:type="continuationSeparator" w:id="0">
    <w:p w14:paraId="77DB8F4B" w14:textId="77777777" w:rsidR="006A1048" w:rsidRDefault="006A1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30ADE" w14:textId="77777777" w:rsidR="00A671FE" w:rsidRPr="00403A17" w:rsidRDefault="00724A7C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BF4C343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7F3A84B" w14:textId="77777777" w:rsidR="00A671FE" w:rsidRPr="00403A17" w:rsidRDefault="00724A7C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53D8B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BA044" w14:textId="77777777" w:rsidR="00A671FE" w:rsidRPr="009344E9" w:rsidRDefault="00724A7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3A102A3E" w14:textId="59430F95" w:rsidR="00A671FE" w:rsidRPr="009344E9" w:rsidRDefault="00724A7C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1726011" wp14:editId="220C9F2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76340633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A5DC1D" w14:textId="77777777" w:rsidR="00A671FE" w:rsidRDefault="00724A7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72601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76A5DC1D" w14:textId="77777777" w:rsidR="00A671FE" w:rsidRDefault="00724A7C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BDC1F33" wp14:editId="3AD69846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05560817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C6077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79D2F" w14:textId="77777777" w:rsidR="006A1048" w:rsidRDefault="006A1048">
      <w:r>
        <w:separator/>
      </w:r>
    </w:p>
  </w:footnote>
  <w:footnote w:type="continuationSeparator" w:id="0">
    <w:p w14:paraId="052C9823" w14:textId="77777777" w:rsidR="006A1048" w:rsidRDefault="006A1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9508" w14:textId="77777777" w:rsidR="00790D58" w:rsidRDefault="00790D58" w:rsidP="00790D58">
    <w:pPr>
      <w:rPr>
        <w:noProof/>
        <w:lang w:val="es-ES"/>
      </w:rPr>
    </w:pPr>
  </w:p>
  <w:p w14:paraId="52C41817" w14:textId="77777777" w:rsidR="00A671FE" w:rsidRDefault="00724A7C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11A6782" wp14:editId="0D0199B5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DD0F6F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5CDBC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698002389">
    <w:abstractNumId w:val="10"/>
  </w:num>
  <w:num w:numId="2" w16cid:durableId="2007781420">
    <w:abstractNumId w:val="8"/>
  </w:num>
  <w:num w:numId="3" w16cid:durableId="1298101336">
    <w:abstractNumId w:val="3"/>
  </w:num>
  <w:num w:numId="4" w16cid:durableId="716857228">
    <w:abstractNumId w:val="2"/>
  </w:num>
  <w:num w:numId="5" w16cid:durableId="327634846">
    <w:abstractNumId w:val="1"/>
  </w:num>
  <w:num w:numId="6" w16cid:durableId="1437558590">
    <w:abstractNumId w:val="0"/>
  </w:num>
  <w:num w:numId="7" w16cid:durableId="1276711934">
    <w:abstractNumId w:val="9"/>
  </w:num>
  <w:num w:numId="8" w16cid:durableId="1810125582">
    <w:abstractNumId w:val="7"/>
  </w:num>
  <w:num w:numId="9" w16cid:durableId="1668942468">
    <w:abstractNumId w:val="6"/>
  </w:num>
  <w:num w:numId="10" w16cid:durableId="453907996">
    <w:abstractNumId w:val="5"/>
  </w:num>
  <w:num w:numId="11" w16cid:durableId="1473061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F065F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A1048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4A7C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97A70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05C6BF11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Rodríguez Z Marta ECONOMIA I SERVEIS CENTRALS</dc:creator>
  <cp:lastModifiedBy>Rodríguez Z Marta ECONOMIA I SERVEIS CENTRALS</cp:lastModifiedBy>
  <cp:revision>2</cp:revision>
  <cp:lastPrinted>2015-04-24T12:36:00Z</cp:lastPrinted>
  <dcterms:created xsi:type="dcterms:W3CDTF">2024-12-13T08:31:00Z</dcterms:created>
  <dcterms:modified xsi:type="dcterms:W3CDTF">2024-12-13T08:31:00Z</dcterms:modified>
</cp:coreProperties>
</file>