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A77F8" w14:textId="77777777" w:rsidR="0063639A" w:rsidRDefault="00E853AD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1694D9E" w14:textId="68B84B80" w:rsidR="003543D3" w:rsidRPr="003543D3" w:rsidRDefault="00E853AD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6F5CB1">
        <w:rPr>
          <w:b/>
          <w:bCs/>
          <w:u w:val="single"/>
        </w:rPr>
        <w:t>5</w:t>
      </w:r>
    </w:p>
    <w:p w14:paraId="4FD38F39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22A5BF9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2E16FFE7" w14:textId="77777777" w:rsidR="003543D3" w:rsidRPr="003543D3" w:rsidRDefault="00E853AD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3640D59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060E44C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0233710" w14:textId="746EC13B" w:rsidR="00524569" w:rsidRPr="008F6ECB" w:rsidRDefault="00E853AD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6F5CB1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204399A" w14:textId="77777777" w:rsidR="00524569" w:rsidRDefault="00524569" w:rsidP="00524569">
      <w:pPr>
        <w:rPr>
          <w:sz w:val="20"/>
        </w:rPr>
      </w:pPr>
    </w:p>
    <w:p w14:paraId="2722AC27" w14:textId="77777777" w:rsidR="00524569" w:rsidRPr="008F6ECB" w:rsidRDefault="00E853AD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78331A86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5B8D7606" w14:textId="77777777" w:rsidR="003543D3" w:rsidRDefault="00E853AD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5CF59B0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CD2EB0" w14:paraId="298E8C0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8FCA9" w14:textId="77777777" w:rsidR="003543D3" w:rsidRDefault="00E853AD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C42C" w14:textId="77777777" w:rsidR="003543D3" w:rsidRDefault="00E853A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B197" w14:textId="77777777" w:rsidR="003543D3" w:rsidRDefault="00E853A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96CAD06" w14:textId="77777777" w:rsidR="003543D3" w:rsidRDefault="00E853A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67761" w14:textId="77777777" w:rsidR="003543D3" w:rsidRDefault="00E853AD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CD2EB0" w14:paraId="4B2A174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E60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F3D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994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84DE" w14:textId="77777777" w:rsidR="003543D3" w:rsidRDefault="00E853A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CD2EB0" w14:paraId="406998B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0EC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D30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4D0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895D" w14:textId="77777777" w:rsidR="003543D3" w:rsidRDefault="00E853A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CD2EB0" w14:paraId="51B5B223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7057" w14:textId="77777777" w:rsidR="003543D3" w:rsidRDefault="00E853AD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7FBE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5019" w14:textId="77777777" w:rsidR="003543D3" w:rsidRDefault="00E853AD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427FC78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B154AB9" w14:textId="77777777" w:rsidR="003543D3" w:rsidRDefault="00E853A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</w:t>
      </w:r>
      <w:r>
        <w:rPr>
          <w:rFonts w:ascii="Arial" w:hAnsi="Arial" w:cs="Arial"/>
          <w:b w:val="0"/>
          <w:sz w:val="20"/>
          <w:u w:val="none"/>
        </w:rPr>
        <w:t>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</w:t>
      </w:r>
      <w:r>
        <w:rPr>
          <w:rFonts w:ascii="Arial" w:hAnsi="Arial" w:cs="Arial"/>
          <w:b w:val="0"/>
          <w:sz w:val="20"/>
          <w:u w:val="none"/>
        </w:rPr>
        <w:t>onforme a l’article 71 de la LCSP.</w:t>
      </w:r>
    </w:p>
    <w:p w14:paraId="3AE0712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F61A5C1" w14:textId="77777777" w:rsidR="003543D3" w:rsidRDefault="00E853AD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7020CCF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5649A4B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F7FF24E" w14:textId="77777777" w:rsidR="003543D3" w:rsidRDefault="00E853A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>data de la signatura electrònica.</w:t>
      </w:r>
    </w:p>
    <w:p w14:paraId="1A7F89F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9DD2E8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54F1B22" w14:textId="77777777" w:rsidR="000C5C7B" w:rsidRDefault="00E853AD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6D0A743" w14:textId="77777777" w:rsidR="0063639A" w:rsidRPr="00524569" w:rsidRDefault="00E853AD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328E2" w14:textId="77777777" w:rsidR="002F0E4A" w:rsidRDefault="002F0E4A">
      <w:r>
        <w:separator/>
      </w:r>
    </w:p>
  </w:endnote>
  <w:endnote w:type="continuationSeparator" w:id="0">
    <w:p w14:paraId="469BD42E" w14:textId="77777777" w:rsidR="002F0E4A" w:rsidRDefault="002F0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FE87D" w14:textId="77777777" w:rsidR="00A671FE" w:rsidRPr="00403A17" w:rsidRDefault="00E853AD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2B6CF2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A364A3C" w14:textId="77777777" w:rsidR="00A671FE" w:rsidRPr="00403A17" w:rsidRDefault="00E853AD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46778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14740" w14:textId="77777777" w:rsidR="00A671FE" w:rsidRPr="009344E9" w:rsidRDefault="00E853A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0FB73533" w14:textId="00DA9259" w:rsidR="00A671FE" w:rsidRPr="009344E9" w:rsidRDefault="00E853AD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73E734" wp14:editId="43431DC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260067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E5549E" w14:textId="77777777" w:rsidR="00A671FE" w:rsidRDefault="00E853AD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73E73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64E5549E" w14:textId="77777777" w:rsidR="00A671FE" w:rsidRDefault="00E853AD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7984B8" wp14:editId="42BD0DE4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52700936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B9145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906F5" w14:textId="77777777" w:rsidR="002F0E4A" w:rsidRDefault="002F0E4A">
      <w:r>
        <w:separator/>
      </w:r>
    </w:p>
  </w:footnote>
  <w:footnote w:type="continuationSeparator" w:id="0">
    <w:p w14:paraId="3F0069FC" w14:textId="77777777" w:rsidR="002F0E4A" w:rsidRDefault="002F0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3B4B1" w14:textId="77777777" w:rsidR="00790D58" w:rsidRDefault="00790D58" w:rsidP="00790D58">
    <w:pPr>
      <w:rPr>
        <w:noProof/>
        <w:lang w:val="es-ES"/>
      </w:rPr>
    </w:pPr>
  </w:p>
  <w:p w14:paraId="3EC7D1ED" w14:textId="77777777" w:rsidR="00A671FE" w:rsidRDefault="00E853AD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73B8D66" wp14:editId="02AC4F8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CD5308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3F81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458572377">
    <w:abstractNumId w:val="10"/>
  </w:num>
  <w:num w:numId="2" w16cid:durableId="1487697547">
    <w:abstractNumId w:val="8"/>
  </w:num>
  <w:num w:numId="3" w16cid:durableId="136994372">
    <w:abstractNumId w:val="3"/>
  </w:num>
  <w:num w:numId="4" w16cid:durableId="176889526">
    <w:abstractNumId w:val="2"/>
  </w:num>
  <w:num w:numId="5" w16cid:durableId="1057313824">
    <w:abstractNumId w:val="1"/>
  </w:num>
  <w:num w:numId="6" w16cid:durableId="1643845334">
    <w:abstractNumId w:val="0"/>
  </w:num>
  <w:num w:numId="7" w16cid:durableId="1885680921">
    <w:abstractNumId w:val="9"/>
  </w:num>
  <w:num w:numId="8" w16cid:durableId="1638487980">
    <w:abstractNumId w:val="7"/>
  </w:num>
  <w:num w:numId="9" w16cid:durableId="1415935541">
    <w:abstractNumId w:val="6"/>
  </w:num>
  <w:num w:numId="10" w16cid:durableId="1833108821">
    <w:abstractNumId w:val="5"/>
  </w:num>
  <w:num w:numId="11" w16cid:durableId="19577136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0E4A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5CB1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D2EB0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853AD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73B7342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ECONOMIA I SERVEIS CENTRALS</dc:creator>
  <cp:lastModifiedBy>Rodríguez Z Marta ECONOMIA I SERVEIS CENTRALS</cp:lastModifiedBy>
  <cp:revision>2</cp:revision>
  <cp:lastPrinted>2015-04-24T12:36:00Z</cp:lastPrinted>
  <dcterms:created xsi:type="dcterms:W3CDTF">2024-12-13T12:05:00Z</dcterms:created>
  <dcterms:modified xsi:type="dcterms:W3CDTF">2024-12-13T12:05:00Z</dcterms:modified>
</cp:coreProperties>
</file>