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BC023E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BC023E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C023E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BC023E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BC023E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BC023E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BC023E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BC023E" w:rsidP="0050262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</w:t>
      </w:r>
      <w:r w:rsidRPr="0050262C">
        <w:rPr>
          <w:rFonts w:cs="Arial"/>
          <w:szCs w:val="22"/>
        </w:rPr>
        <w:t>condicions i requisits que s’exigeixen per a l’adjudicació del contracte anomenat</w:t>
      </w:r>
      <w:r w:rsidR="0050262C">
        <w:rPr>
          <w:rFonts w:cs="Arial"/>
          <w:szCs w:val="22"/>
        </w:rPr>
        <w:t xml:space="preserve"> </w:t>
      </w:r>
      <w:r w:rsidR="0050262C" w:rsidRPr="0050262C">
        <w:rPr>
          <w:rFonts w:cs="Arial"/>
          <w:b/>
          <w:bCs/>
          <w:szCs w:val="22"/>
        </w:rPr>
        <w:t xml:space="preserve">MANTENIMENT I REPARACIÓ DE REVESTIMENTS INTERIORS I EXTERIORS DEL VAS DE LA PISCINA DE LA BASSA, </w:t>
      </w:r>
      <w:r w:rsidRPr="0050262C">
        <w:rPr>
          <w:rFonts w:cs="Arial"/>
          <w:color w:val="000000"/>
          <w:spacing w:val="-2"/>
          <w:szCs w:val="22"/>
        </w:rPr>
        <w:t>concorre</w:t>
      </w:r>
      <w:r w:rsidRPr="00B80EE0">
        <w:rPr>
          <w:rFonts w:cs="Arial"/>
          <w:color w:val="000000"/>
          <w:spacing w:val="-2"/>
          <w:sz w:val="20"/>
        </w:rPr>
        <w:t xml:space="preserve">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80EE0" w:rsidRPr="00B80EE0" w:rsidRDefault="00BC023E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80EE0" w:rsidRPr="00B80EE0" w:rsidRDefault="00BC023E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Default="00BC023E" w:rsidP="00B80EE0">
      <w:pPr>
        <w:rPr>
          <w:rFonts w:cs="Arial"/>
          <w:b/>
          <w:sz w:val="20"/>
        </w:rPr>
      </w:pPr>
      <w:r w:rsidRPr="0050262C">
        <w:rPr>
          <w:rFonts w:cs="Arial"/>
          <w:b/>
          <w:color w:val="000000"/>
          <w:spacing w:val="-2"/>
          <w:sz w:val="20"/>
        </w:rPr>
        <w:t xml:space="preserve">Criteri </w:t>
      </w:r>
      <w:r w:rsidR="0050262C" w:rsidRPr="0050262C">
        <w:rPr>
          <w:rFonts w:cs="Arial"/>
          <w:b/>
          <w:sz w:val="20"/>
        </w:rPr>
        <w:t>1: Baixa econòmica</w:t>
      </w:r>
    </w:p>
    <w:p w:rsidR="0050262C" w:rsidRPr="0050262C" w:rsidRDefault="0050262C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</w:rPr>
        <w:t>Sobre el pressupost base de licitació, IVA inclòs.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C023E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:rsidR="00B80EE0" w:rsidRPr="00B80EE0" w:rsidRDefault="00BC023E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:rsidR="00B80EE0" w:rsidRDefault="00BC023E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:rsidR="0050262C" w:rsidRDefault="0050262C" w:rsidP="00B80EE0">
      <w:pPr>
        <w:rPr>
          <w:rFonts w:cs="Arial"/>
          <w:color w:val="000000"/>
          <w:spacing w:val="-2"/>
          <w:sz w:val="20"/>
        </w:rPr>
      </w:pPr>
    </w:p>
    <w:p w:rsidR="0050262C" w:rsidRPr="0050262C" w:rsidRDefault="0050262C" w:rsidP="00B80EE0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S’acompanya com annex __ la justificació mitjançant identificació de les partides del projecte executiu sobre les que es proposa millora del preu proposat i els nous preus oferts.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C023E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BC023E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BC023E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E03" w:rsidRDefault="00813E03">
      <w:r>
        <w:separator/>
      </w:r>
    </w:p>
  </w:endnote>
  <w:endnote w:type="continuationSeparator" w:id="0">
    <w:p w:rsidR="00813E03" w:rsidRDefault="00813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C023E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C023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C023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C023E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C023E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E03" w:rsidRDefault="00813E03">
      <w:r>
        <w:separator/>
      </w:r>
    </w:p>
  </w:footnote>
  <w:footnote w:type="continuationSeparator" w:id="0">
    <w:p w:rsidR="00813E03" w:rsidRDefault="00813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BC023E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262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3E03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17A00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023E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414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D8A6A-D5F0-451D-8614-8AA3895C1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2025-02-04T08:44:00Z</dcterms:created>
  <dcterms:modified xsi:type="dcterms:W3CDTF">2025-02-04T08:44:00Z</dcterms:modified>
</cp:coreProperties>
</file>