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FD7E5B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FD7E5B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B734AA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FD7E5B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FD7E5B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FD7E5B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FD7E5B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C3F5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D7E5B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D7E5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D7E5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FD7E5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D7E5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C3F5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D7E5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C3F5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D7E5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C3F5D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D7E5B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D7E5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FD7E5B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FD7E5B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FD7E5B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FD7E5B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FD7E5B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833" w:rsidRDefault="00BC3833">
      <w:r>
        <w:separator/>
      </w:r>
    </w:p>
  </w:endnote>
  <w:endnote w:type="continuationSeparator" w:id="0">
    <w:p w:rsidR="00BC3833" w:rsidRDefault="00BC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D7E5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D7E5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D7E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31AA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D7E5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D7E5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4FD7C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833" w:rsidRDefault="00BC3833">
      <w:r>
        <w:separator/>
      </w:r>
    </w:p>
  </w:footnote>
  <w:footnote w:type="continuationSeparator" w:id="0">
    <w:p w:rsidR="00BC3833" w:rsidRDefault="00BC3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D7E5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3F5D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34AA"/>
    <w:rsid w:val="00B851BD"/>
    <w:rsid w:val="00B87C14"/>
    <w:rsid w:val="00B921CA"/>
    <w:rsid w:val="00BA3B28"/>
    <w:rsid w:val="00BB64DA"/>
    <w:rsid w:val="00BC1EEB"/>
    <w:rsid w:val="00BC2AA5"/>
    <w:rsid w:val="00BC3833"/>
    <w:rsid w:val="00BE0DD1"/>
    <w:rsid w:val="00BF4F95"/>
    <w:rsid w:val="00BF611F"/>
    <w:rsid w:val="00C077D7"/>
    <w:rsid w:val="00C15F0C"/>
    <w:rsid w:val="00C16142"/>
    <w:rsid w:val="00C2470C"/>
    <w:rsid w:val="00C31AAF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7E5B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D1E7C-7BEA-4D65-939E-22A454229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2025-02-04T08:42:00Z</dcterms:created>
  <dcterms:modified xsi:type="dcterms:W3CDTF">2025-02-04T08:42:00Z</dcterms:modified>
</cp:coreProperties>
</file>