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146CC" w14:textId="77777777" w:rsidR="0063639A" w:rsidRDefault="00F506B8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6765C5DE" w14:textId="267486D3" w:rsidR="003543D3" w:rsidRPr="003543D3" w:rsidRDefault="00F506B8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B3F3B">
        <w:rPr>
          <w:b/>
          <w:bCs/>
          <w:u w:val="single"/>
        </w:rPr>
        <w:t>6</w:t>
      </w:r>
    </w:p>
    <w:p w14:paraId="4664B39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04B38F9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0D55F02" w14:textId="77777777" w:rsidR="003543D3" w:rsidRPr="003543D3" w:rsidRDefault="00F506B8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14AA8C3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DD1240B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B60A316" w14:textId="77777777" w:rsidR="00524569" w:rsidRPr="008F6ECB" w:rsidRDefault="00F506B8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55D4036" w14:textId="77777777" w:rsidR="00524569" w:rsidRDefault="00524569" w:rsidP="00524569">
      <w:pPr>
        <w:rPr>
          <w:sz w:val="20"/>
        </w:rPr>
      </w:pPr>
    </w:p>
    <w:p w14:paraId="35751A74" w14:textId="5981692C" w:rsidR="00524569" w:rsidRPr="008F6ECB" w:rsidRDefault="00F506B8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F506B8">
        <w:rPr>
          <w:sz w:val="20"/>
        </w:rPr>
        <w:t>SERVEIS D’ESPECTACLES DE PIROTÈCNIA I SUBMINISTRAMENT DE MATERIAL PIROTÈCNIC</w:t>
      </w:r>
      <w:r>
        <w:rPr>
          <w:sz w:val="20"/>
        </w:rPr>
        <w:t>,</w:t>
      </w:r>
    </w:p>
    <w:p w14:paraId="6884AEE0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4535C64E" w14:textId="77777777" w:rsidR="003543D3" w:rsidRDefault="00F506B8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3B056CA3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9436A9" w14:paraId="7E75708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7BEF" w14:textId="77777777" w:rsidR="003543D3" w:rsidRDefault="00F506B8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06E0B" w14:textId="77777777" w:rsidR="003543D3" w:rsidRDefault="00F506B8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7D40" w14:textId="77777777" w:rsidR="003543D3" w:rsidRDefault="00F506B8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5A83F7C2" w14:textId="77777777" w:rsidR="003543D3" w:rsidRDefault="00F506B8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C2E4" w14:textId="77777777" w:rsidR="003543D3" w:rsidRDefault="00F506B8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9436A9" w14:paraId="3A75221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F03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12E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F69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1CE53" w14:textId="77777777" w:rsidR="003543D3" w:rsidRDefault="00F506B8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9436A9" w14:paraId="271C6C8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A15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C63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113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A2D67" w14:textId="77777777" w:rsidR="003543D3" w:rsidRDefault="00F506B8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9436A9" w14:paraId="5B331D71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8C62" w14:textId="77777777" w:rsidR="003543D3" w:rsidRDefault="00F506B8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3018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CDCE" w14:textId="77777777" w:rsidR="003543D3" w:rsidRDefault="00F506B8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2FD6E7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F82983A" w14:textId="77777777" w:rsidR="003543D3" w:rsidRDefault="00F506B8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</w:t>
      </w:r>
      <w:r>
        <w:rPr>
          <w:rFonts w:ascii="Arial" w:hAnsi="Arial" w:cs="Arial"/>
          <w:b w:val="0"/>
          <w:sz w:val="20"/>
          <w:u w:val="none"/>
        </w:rPr>
        <w:t>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</w:t>
      </w:r>
      <w:r>
        <w:rPr>
          <w:rFonts w:ascii="Arial" w:hAnsi="Arial" w:cs="Arial"/>
          <w:b w:val="0"/>
          <w:sz w:val="20"/>
          <w:u w:val="none"/>
        </w:rPr>
        <w:t>onforme a l’article 71 de la LCSP.</w:t>
      </w:r>
    </w:p>
    <w:p w14:paraId="3016C53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499524E" w14:textId="77777777" w:rsidR="003543D3" w:rsidRDefault="00F506B8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38F76D6D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72DC871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26F425D" w14:textId="77777777" w:rsidR="003543D3" w:rsidRDefault="00F506B8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>data de la signatura electrònica.</w:t>
      </w:r>
    </w:p>
    <w:p w14:paraId="01519CD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2F9A5C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E5A1922" w14:textId="77777777" w:rsidR="000C5C7B" w:rsidRDefault="00F506B8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5183037B" w14:textId="77777777" w:rsidR="0063639A" w:rsidRPr="00524569" w:rsidRDefault="00F506B8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F8DB6" w14:textId="77777777" w:rsidR="00DA3ADB" w:rsidRDefault="00DA3ADB">
      <w:r>
        <w:separator/>
      </w:r>
    </w:p>
  </w:endnote>
  <w:endnote w:type="continuationSeparator" w:id="0">
    <w:p w14:paraId="60049ED9" w14:textId="77777777" w:rsidR="00DA3ADB" w:rsidRDefault="00DA3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702EE" w14:textId="77777777" w:rsidR="00A671FE" w:rsidRPr="00403A17" w:rsidRDefault="00F506B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0B841F8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7C7BB4F" w14:textId="77777777" w:rsidR="00A671FE" w:rsidRPr="00403A17" w:rsidRDefault="00F506B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4F50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6FCB4" w14:textId="77777777" w:rsidR="00A671FE" w:rsidRPr="009344E9" w:rsidRDefault="00F506B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19697556" w14:textId="638CCA64" w:rsidR="00A671FE" w:rsidRPr="009344E9" w:rsidRDefault="00F506B8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2980E8B" wp14:editId="70B4CF9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8499759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6857C" w14:textId="77777777" w:rsidR="00A671FE" w:rsidRDefault="00F506B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980E8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06F6857C" w14:textId="77777777" w:rsidR="00A671FE" w:rsidRDefault="00F506B8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E72D8DE" wp14:editId="5CDEF267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3905078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0B34E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F81A1" w14:textId="77777777" w:rsidR="00DA3ADB" w:rsidRDefault="00DA3ADB">
      <w:r>
        <w:separator/>
      </w:r>
    </w:p>
  </w:footnote>
  <w:footnote w:type="continuationSeparator" w:id="0">
    <w:p w14:paraId="5D3B97D2" w14:textId="77777777" w:rsidR="00DA3ADB" w:rsidRDefault="00DA3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0BC88" w14:textId="77777777" w:rsidR="00790D58" w:rsidRDefault="00790D58" w:rsidP="00790D58">
    <w:pPr>
      <w:rPr>
        <w:noProof/>
        <w:lang w:val="es-ES"/>
      </w:rPr>
    </w:pPr>
  </w:p>
  <w:p w14:paraId="6F0D7E07" w14:textId="77777777" w:rsidR="00A671FE" w:rsidRDefault="00F506B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2C06F81" wp14:editId="7B8258D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A8BD76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D4D79" w14:textId="77777777" w:rsidR="00F506B8" w:rsidRDefault="00F506B8" w:rsidP="00005385"/>
  <w:p w14:paraId="6A5F6ED5" w14:textId="082D9297" w:rsidR="003543D3" w:rsidRPr="00403A17" w:rsidRDefault="00F506B8" w:rsidP="00005385">
    <w:r w:rsidRPr="00DD2C26">
      <w:rPr>
        <w:noProof/>
        <w:lang w:eastAsia="ca-ES"/>
      </w:rPr>
      <w:drawing>
        <wp:inline distT="0" distB="0" distL="0" distR="0" wp14:anchorId="30941EEF" wp14:editId="3D7373E4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98280508">
    <w:abstractNumId w:val="10"/>
  </w:num>
  <w:num w:numId="2" w16cid:durableId="15472731">
    <w:abstractNumId w:val="8"/>
  </w:num>
  <w:num w:numId="3" w16cid:durableId="883368071">
    <w:abstractNumId w:val="3"/>
  </w:num>
  <w:num w:numId="4" w16cid:durableId="933367271">
    <w:abstractNumId w:val="2"/>
  </w:num>
  <w:num w:numId="5" w16cid:durableId="1136220050">
    <w:abstractNumId w:val="1"/>
  </w:num>
  <w:num w:numId="6" w16cid:durableId="1997803595">
    <w:abstractNumId w:val="0"/>
  </w:num>
  <w:num w:numId="7" w16cid:durableId="760763191">
    <w:abstractNumId w:val="9"/>
  </w:num>
  <w:num w:numId="8" w16cid:durableId="34089648">
    <w:abstractNumId w:val="7"/>
  </w:num>
  <w:num w:numId="9" w16cid:durableId="2054883470">
    <w:abstractNumId w:val="6"/>
  </w:num>
  <w:num w:numId="10" w16cid:durableId="1875607223">
    <w:abstractNumId w:val="5"/>
  </w:num>
  <w:num w:numId="11" w16cid:durableId="14804908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3F3B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36A9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3ADB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06B8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BB27CF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2025-02-12T12:50:00Z</dcterms:created>
  <dcterms:modified xsi:type="dcterms:W3CDTF">2025-02-12T12:50:00Z</dcterms:modified>
</cp:coreProperties>
</file>