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C3840" w14:textId="77777777" w:rsidR="0063639A" w:rsidRDefault="006D6582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2D6FD04" w14:textId="0641098C" w:rsidR="003543D3" w:rsidRPr="003543D3" w:rsidRDefault="006D6582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D05693">
        <w:rPr>
          <w:b/>
          <w:bCs/>
          <w:u w:val="single"/>
        </w:rPr>
        <w:t>6:</w:t>
      </w:r>
    </w:p>
    <w:p w14:paraId="5CB54F67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2B4112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1033D91" w14:textId="77777777" w:rsidR="003543D3" w:rsidRPr="003543D3" w:rsidRDefault="006D6582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345DBE31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B56217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24E8689" w14:textId="77777777" w:rsidR="00524569" w:rsidRPr="008F6ECB" w:rsidRDefault="006D6582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98BE101" w14:textId="77777777" w:rsidR="00524569" w:rsidRDefault="00524569" w:rsidP="00524569">
      <w:pPr>
        <w:rPr>
          <w:sz w:val="20"/>
        </w:rPr>
      </w:pPr>
    </w:p>
    <w:p w14:paraId="2643B5CA" w14:textId="2FECEA8F" w:rsidR="00524569" w:rsidRPr="008F6ECB" w:rsidRDefault="006D6582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D05693">
        <w:rPr>
          <w:sz w:val="20"/>
        </w:rPr>
        <w:t>“</w:t>
      </w:r>
      <w:r w:rsidR="00D05693" w:rsidRPr="00D05693">
        <w:rPr>
          <w:sz w:val="20"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="00D05693">
        <w:rPr>
          <w:sz w:val="20"/>
        </w:rPr>
        <w:t>”</w:t>
      </w:r>
      <w:r>
        <w:rPr>
          <w:sz w:val="20"/>
        </w:rPr>
        <w:t>,</w:t>
      </w:r>
    </w:p>
    <w:p w14:paraId="0EA1C95F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FB703D2" w14:textId="77777777" w:rsidR="003543D3" w:rsidRDefault="006D6582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5B1A85F9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9671F" w14:paraId="0B2C17F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96DF" w14:textId="77777777" w:rsidR="003543D3" w:rsidRDefault="006D6582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2B4B0" w14:textId="77777777" w:rsidR="003543D3" w:rsidRDefault="006D658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AF4F" w14:textId="77777777" w:rsidR="003543D3" w:rsidRDefault="006D658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5B44EB3" w14:textId="77777777" w:rsidR="003543D3" w:rsidRDefault="006D658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2389" w14:textId="77777777" w:rsidR="003543D3" w:rsidRDefault="006D6582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9671F" w14:paraId="61B0F36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0B8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525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C4D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97BD" w14:textId="77777777" w:rsidR="003543D3" w:rsidRDefault="006D658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9671F" w14:paraId="1DB3DB9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2DD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15AD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6AC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774E" w14:textId="77777777" w:rsidR="003543D3" w:rsidRDefault="006D658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9671F" w14:paraId="6668EEC4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9A5B" w14:textId="77777777" w:rsidR="003543D3" w:rsidRDefault="006D6582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4384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EA1B" w14:textId="77777777" w:rsidR="003543D3" w:rsidRDefault="006D6582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29CB0B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03347D3" w14:textId="77777777" w:rsidR="003543D3" w:rsidRDefault="006D658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</w:t>
      </w:r>
      <w:r>
        <w:rPr>
          <w:rFonts w:ascii="Arial" w:hAnsi="Arial" w:cs="Arial"/>
          <w:b w:val="0"/>
          <w:sz w:val="20"/>
          <w:u w:val="none"/>
        </w:rPr>
        <w:t>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3A57351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E9D2347" w14:textId="77777777" w:rsidR="003543D3" w:rsidRDefault="006D6582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2D5F25CC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639D62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3D893B7" w14:textId="77777777" w:rsidR="003543D3" w:rsidRDefault="006D6582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06A7CA9F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E14E1E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22AE782" w14:textId="77777777" w:rsidR="000C5C7B" w:rsidRDefault="006D6582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3002D7C" w14:textId="77777777" w:rsidR="0063639A" w:rsidRPr="00524569" w:rsidRDefault="006D6582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78354" w14:textId="77777777" w:rsidR="00EA635D" w:rsidRDefault="00EA635D">
      <w:r>
        <w:separator/>
      </w:r>
    </w:p>
  </w:endnote>
  <w:endnote w:type="continuationSeparator" w:id="0">
    <w:p w14:paraId="2EA2A6B8" w14:textId="77777777" w:rsidR="00EA635D" w:rsidRDefault="00EA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B13A2" w14:textId="77777777" w:rsidR="00A671FE" w:rsidRPr="00403A17" w:rsidRDefault="006D658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B7CF1A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34FC8FF" w14:textId="77777777" w:rsidR="00A671FE" w:rsidRPr="00403A17" w:rsidRDefault="006D658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F8E7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F3960" w14:textId="77777777" w:rsidR="00A671FE" w:rsidRPr="009344E9" w:rsidRDefault="006D658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14:paraId="2268EB1F" w14:textId="2FD9488D" w:rsidR="00A671FE" w:rsidRPr="009344E9" w:rsidRDefault="006D6582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8411FA8" wp14:editId="03A36EA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45046369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40092F" w14:textId="77777777" w:rsidR="00A671FE" w:rsidRDefault="006D658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411FA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C40092F" w14:textId="77777777" w:rsidR="00A671FE" w:rsidRDefault="006D6582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684586" wp14:editId="0F11EDF4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79481239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788A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6F86B" w14:textId="77777777" w:rsidR="00EA635D" w:rsidRDefault="00EA635D">
      <w:r>
        <w:separator/>
      </w:r>
    </w:p>
  </w:footnote>
  <w:footnote w:type="continuationSeparator" w:id="0">
    <w:p w14:paraId="1EA94705" w14:textId="77777777" w:rsidR="00EA635D" w:rsidRDefault="00EA6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2A18" w14:textId="77777777" w:rsidR="00790D58" w:rsidRDefault="00790D58" w:rsidP="00790D58">
    <w:pPr>
      <w:rPr>
        <w:noProof/>
        <w:lang w:val="es-ES"/>
      </w:rPr>
    </w:pPr>
  </w:p>
  <w:p w14:paraId="792CC8A3" w14:textId="77777777" w:rsidR="00A671FE" w:rsidRDefault="006D658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AAA5A55" wp14:editId="64583DA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1A010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595F1" w14:textId="77777777" w:rsidR="006D6582" w:rsidRDefault="006D6582" w:rsidP="00005385"/>
  <w:p w14:paraId="05468A24" w14:textId="77777777" w:rsidR="006D6582" w:rsidRDefault="006D6582" w:rsidP="00005385"/>
  <w:p w14:paraId="51018ECE" w14:textId="77777777" w:rsidR="006D6582" w:rsidRDefault="006D6582" w:rsidP="00005385"/>
  <w:p w14:paraId="2B77FCBA" w14:textId="77777777" w:rsidR="006D6582" w:rsidRDefault="006D6582" w:rsidP="00005385"/>
  <w:p w14:paraId="0926BA80" w14:textId="43D05C76" w:rsidR="003543D3" w:rsidRPr="00403A17" w:rsidRDefault="006D6582" w:rsidP="00005385">
    <w:r w:rsidRPr="00DD2C26">
      <w:rPr>
        <w:noProof/>
        <w:lang w:eastAsia="ca-ES"/>
      </w:rPr>
      <w:drawing>
        <wp:anchor distT="0" distB="0" distL="114300" distR="114300" simplePos="0" relativeHeight="251659776" behindDoc="0" locked="0" layoutInCell="1" allowOverlap="1" wp14:anchorId="3B18BDE6" wp14:editId="67C7ECD7">
          <wp:simplePos x="0" y="0"/>
          <wp:positionH relativeFrom="column">
            <wp:posOffset>0</wp:posOffset>
          </wp:positionH>
          <wp:positionV relativeFrom="page">
            <wp:posOffset>422216</wp:posOffset>
          </wp:positionV>
          <wp:extent cx="962025" cy="341630"/>
          <wp:effectExtent l="0" t="0" r="9525" b="1270"/>
          <wp:wrapNone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59238609">
    <w:abstractNumId w:val="10"/>
  </w:num>
  <w:num w:numId="2" w16cid:durableId="1937663732">
    <w:abstractNumId w:val="8"/>
  </w:num>
  <w:num w:numId="3" w16cid:durableId="1066341211">
    <w:abstractNumId w:val="3"/>
  </w:num>
  <w:num w:numId="4" w16cid:durableId="1435976119">
    <w:abstractNumId w:val="2"/>
  </w:num>
  <w:num w:numId="5" w16cid:durableId="1895237113">
    <w:abstractNumId w:val="1"/>
  </w:num>
  <w:num w:numId="6" w16cid:durableId="551842483">
    <w:abstractNumId w:val="0"/>
  </w:num>
  <w:num w:numId="7" w16cid:durableId="299723763">
    <w:abstractNumId w:val="9"/>
  </w:num>
  <w:num w:numId="8" w16cid:durableId="1547528191">
    <w:abstractNumId w:val="7"/>
  </w:num>
  <w:num w:numId="9" w16cid:durableId="1121730256">
    <w:abstractNumId w:val="6"/>
  </w:num>
  <w:num w:numId="10" w16cid:durableId="1069811347">
    <w:abstractNumId w:val="5"/>
  </w:num>
  <w:num w:numId="11" w16cid:durableId="2047948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582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671F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693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635D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30D83DA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2025-02-26T13:28:00Z</dcterms:created>
  <dcterms:modified xsi:type="dcterms:W3CDTF">2025-02-26T13:28:00Z</dcterms:modified>
</cp:coreProperties>
</file>