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Lloguer de material logístic per a les activitats organitzades amb motiu de la celebració de la Festa Major de Sabadell 2025</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