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DB6CBB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Default="00DB6CBB" w:rsidP="002F6269">
      <w:pPr>
        <w:pStyle w:val="Ttulo8"/>
        <w:rPr>
          <w:rFonts w:cs="Arial"/>
          <w:color w:val="000000"/>
          <w:spacing w:val="-2"/>
          <w:sz w:val="20"/>
        </w:rPr>
      </w:pPr>
      <w:r w:rsidRPr="002F6269">
        <w:rPr>
          <w:b/>
          <w:bCs/>
          <w:u w:val="single"/>
        </w:rPr>
        <w:t xml:space="preserve">ANNEX </w:t>
      </w:r>
      <w:r w:rsidR="002F6269" w:rsidRPr="002F6269">
        <w:rPr>
          <w:b/>
          <w:bCs/>
          <w:u w:val="single"/>
        </w:rPr>
        <w:t xml:space="preserve">6 </w:t>
      </w: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2F6269" w:rsidRDefault="002F62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DB6CBB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DB6CBB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Default="00DB6CBB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</w:t>
      </w:r>
      <w:r w:rsidR="00085C7B">
        <w:rPr>
          <w:sz w:val="20"/>
        </w:rPr>
        <w:t>udicació del contracte anomenat</w:t>
      </w:r>
    </w:p>
    <w:p w:rsidR="00085C7B" w:rsidRDefault="00085C7B" w:rsidP="00524569">
      <w:pPr>
        <w:rPr>
          <w:sz w:val="20"/>
        </w:rPr>
      </w:pPr>
    </w:p>
    <w:p w:rsidR="00085C7B" w:rsidRPr="0045258E" w:rsidRDefault="00085C7B" w:rsidP="00085C7B">
      <w:pPr>
        <w:rPr>
          <w:b/>
          <w:sz w:val="20"/>
        </w:rPr>
      </w:pPr>
      <w:r w:rsidRPr="0045258E">
        <w:rPr>
          <w:rFonts w:cs="Arial"/>
          <w:b/>
          <w:bCs/>
          <w:sz w:val="20"/>
          <w:szCs w:val="18"/>
        </w:rPr>
        <w:t>RECOLLIDA DE RESIDUS A TRAVÉS DE LES CENTRALS I XARXES DE RECOLLIDA PNEUMÀTICA DE L’EIX MACIÀ, CENTRE, CAN LLONG I CAN GAMBÚS DE SABADELL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DB6CBB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5F1F96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DB6CBB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DB6C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DB6C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DB6C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DB6CBB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5F1F96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DB6CB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F1F96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DB6CB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5F1F96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DB6CBB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DB6CBB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DB6CBB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DB6CBB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DB6CBB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DB6CBB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DB6CBB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B6D" w:rsidRDefault="00396B6D">
      <w:r>
        <w:separator/>
      </w:r>
    </w:p>
  </w:endnote>
  <w:endnote w:type="continuationSeparator" w:id="0">
    <w:p w:rsidR="00396B6D" w:rsidRDefault="00396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DB6CBB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DB6CBB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DB6CB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6191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DB6CBB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DB6CBB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9A82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B6D" w:rsidRDefault="00396B6D">
      <w:r>
        <w:separator/>
      </w:r>
    </w:p>
  </w:footnote>
  <w:footnote w:type="continuationSeparator" w:id="0">
    <w:p w:rsidR="00396B6D" w:rsidRDefault="00396B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DB6CBB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85C7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6269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6B6D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1F96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1917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B6CBB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3575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0FDAF0-8B86-4872-B7FF-5EE8CF86D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309</Words>
  <Characters>1765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B Carolina RESIDUS</dc:creator>
  <cp:lastModifiedBy>Sanchez B Carolina RESIDUS</cp:lastModifiedBy>
  <cp:revision>2</cp:revision>
  <cp:lastPrinted>2015-04-24T12:36:00Z</cp:lastPrinted>
  <dcterms:created xsi:type="dcterms:W3CDTF">2025-03-18T11:04:00Z</dcterms:created>
  <dcterms:modified xsi:type="dcterms:W3CDTF">2025-03-18T11:04:00Z</dcterms:modified>
</cp:coreProperties>
</file>