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25526" w14:textId="77777777" w:rsidR="00F8012A" w:rsidRDefault="00F8012A" w:rsidP="00F8012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50394C6D" w14:textId="77777777" w:rsidR="00F8012A" w:rsidRPr="00245720" w:rsidRDefault="00F8012A" w:rsidP="00F8012A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4135BF39" w14:textId="77777777" w:rsidR="00F8012A" w:rsidRDefault="00F8012A" w:rsidP="00F8012A">
      <w:pPr>
        <w:rPr>
          <w:rFonts w:cs="Arial"/>
          <w:color w:val="000000"/>
          <w:spacing w:val="-2"/>
          <w:sz w:val="20"/>
        </w:rPr>
      </w:pPr>
    </w:p>
    <w:p w14:paraId="45F5CE70" w14:textId="77777777" w:rsidR="00F8012A" w:rsidRPr="006D636C" w:rsidRDefault="00F8012A" w:rsidP="00F8012A">
      <w:pPr>
        <w:rPr>
          <w:b/>
          <w:sz w:val="20"/>
        </w:rPr>
      </w:pPr>
      <w:r w:rsidRPr="00B80EE0">
        <w:rPr>
          <w:b/>
          <w:sz w:val="20"/>
        </w:rPr>
        <w:t xml:space="preserve">MODEL D’OFERTA ECONÒMICA PER LOTS </w:t>
      </w:r>
    </w:p>
    <w:p w14:paraId="01FD8BA3" w14:textId="77777777" w:rsidR="00F8012A" w:rsidRPr="00B80EE0" w:rsidRDefault="00F8012A" w:rsidP="00F8012A">
      <w:pPr>
        <w:rPr>
          <w:rFonts w:cs="Arial"/>
          <w:bCs/>
          <w:color w:val="000000"/>
          <w:spacing w:val="-2"/>
          <w:sz w:val="20"/>
        </w:rPr>
      </w:pPr>
    </w:p>
    <w:p w14:paraId="76E2A3BC" w14:textId="77777777" w:rsidR="00F8012A" w:rsidRPr="00B80EE0" w:rsidRDefault="00F8012A" w:rsidP="00F8012A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6FB053FD" w14:textId="77777777" w:rsidR="00F8012A" w:rsidRDefault="00F8012A" w:rsidP="00F8012A">
      <w:pPr>
        <w:rPr>
          <w:rFonts w:cs="Arial"/>
          <w:sz w:val="20"/>
        </w:rPr>
      </w:pPr>
    </w:p>
    <w:p w14:paraId="5A930905" w14:textId="77777777" w:rsidR="00F8012A" w:rsidRPr="00B80EE0" w:rsidRDefault="00F8012A" w:rsidP="00F8012A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55CDE540" w14:textId="77777777" w:rsidR="00F8012A" w:rsidRDefault="00F8012A" w:rsidP="00F8012A">
      <w:pPr>
        <w:rPr>
          <w:rFonts w:cs="Arial"/>
          <w:sz w:val="20"/>
        </w:rPr>
      </w:pPr>
      <w:r w:rsidRPr="001F54F5">
        <w:rPr>
          <w:rFonts w:cs="Arial"/>
          <w:b/>
          <w:bCs/>
          <w:sz w:val="20"/>
        </w:rPr>
        <w:t xml:space="preserve">“Subministrament de  gorres, ampolles d’acer inoxidable, crema solar, ampolles d’aigua i begudes </w:t>
      </w:r>
      <w:proofErr w:type="spellStart"/>
      <w:r w:rsidRPr="001F54F5">
        <w:rPr>
          <w:rFonts w:cs="Arial"/>
          <w:b/>
          <w:bCs/>
          <w:sz w:val="20"/>
        </w:rPr>
        <w:t>rehidratants</w:t>
      </w:r>
      <w:proofErr w:type="spellEnd"/>
      <w:r w:rsidRPr="001F54F5">
        <w:rPr>
          <w:rFonts w:cs="Arial"/>
          <w:b/>
          <w:bCs/>
          <w:sz w:val="20"/>
        </w:rPr>
        <w:t xml:space="preserve"> per donar compliment a la Instrucció de Treball per a Treballs a l’Exterior amb Temperatures Extremes aprovada pel Servei de Prevenció</w:t>
      </w:r>
      <w:r w:rsidRPr="001F54F5">
        <w:rPr>
          <w:rFonts w:cs="Arial"/>
          <w:sz w:val="20"/>
        </w:rPr>
        <w:t>”</w:t>
      </w:r>
    </w:p>
    <w:p w14:paraId="56E09952" w14:textId="77777777" w:rsidR="00F8012A" w:rsidRDefault="00F8012A" w:rsidP="00F8012A">
      <w:pPr>
        <w:rPr>
          <w:rFonts w:cs="Arial"/>
          <w:sz w:val="20"/>
        </w:rPr>
      </w:pPr>
    </w:p>
    <w:p w14:paraId="0166CD2A" w14:textId="77777777" w:rsidR="00F8012A" w:rsidRPr="00B80EE0" w:rsidRDefault="00F8012A" w:rsidP="00F8012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5FD966B9" w14:textId="77777777" w:rsidR="00F8012A" w:rsidRPr="00B80EE0" w:rsidRDefault="00F8012A" w:rsidP="00F8012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3246B654" w14:textId="77777777" w:rsidR="00F8012A" w:rsidRPr="00B80EE0" w:rsidRDefault="00F8012A" w:rsidP="00F8012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5DCD81C4" w14:textId="77777777" w:rsidR="00F8012A" w:rsidRDefault="00F8012A" w:rsidP="00F8012A">
      <w:pPr>
        <w:rPr>
          <w:rFonts w:cs="Arial"/>
          <w:color w:val="000000"/>
          <w:spacing w:val="-2"/>
          <w:sz w:val="20"/>
        </w:rPr>
      </w:pPr>
    </w:p>
    <w:p w14:paraId="2FF82075" w14:textId="77777777" w:rsidR="00F8012A" w:rsidRPr="001F54F5" w:rsidRDefault="00F8012A" w:rsidP="00F8012A">
      <w:pPr>
        <w:rPr>
          <w:rFonts w:cs="Arial"/>
          <w:b/>
          <w:bCs/>
          <w:color w:val="000000"/>
          <w:spacing w:val="-2"/>
          <w:sz w:val="20"/>
        </w:rPr>
      </w:pPr>
      <w:r w:rsidRPr="001F54F5">
        <w:rPr>
          <w:rFonts w:cs="Arial"/>
          <w:b/>
          <w:bCs/>
          <w:color w:val="000000"/>
          <w:spacing w:val="-2"/>
          <w:sz w:val="20"/>
        </w:rPr>
        <w:t xml:space="preserve">Lot </w:t>
      </w:r>
      <w:proofErr w:type="spellStart"/>
      <w:r w:rsidRPr="001F54F5">
        <w:rPr>
          <w:rFonts w:cs="Arial"/>
          <w:b/>
          <w:bCs/>
          <w:color w:val="000000"/>
          <w:spacing w:val="-2"/>
          <w:sz w:val="20"/>
        </w:rPr>
        <w:t>núm</w:t>
      </w:r>
      <w:proofErr w:type="spellEnd"/>
      <w:r w:rsidRPr="001F54F5">
        <w:rPr>
          <w:rFonts w:cs="Arial"/>
          <w:b/>
          <w:bCs/>
          <w:color w:val="000000"/>
          <w:spacing w:val="-2"/>
          <w:sz w:val="20"/>
        </w:rPr>
        <w:t xml:space="preserve"> 1. Subministrament de gorres esportives, ampolles d’acer inoxidable i cremes solars</w:t>
      </w:r>
    </w:p>
    <w:p w14:paraId="5D0203B1" w14:textId="77777777" w:rsidR="00F8012A" w:rsidRPr="00B80EE0" w:rsidRDefault="00F8012A" w:rsidP="00F8012A">
      <w:pPr>
        <w:rPr>
          <w:rFonts w:cs="Arial"/>
          <w:color w:val="000000"/>
          <w:spacing w:val="-2"/>
          <w:sz w:val="20"/>
        </w:rPr>
      </w:pPr>
    </w:p>
    <w:p w14:paraId="31547950" w14:textId="77777777" w:rsidR="00F8012A" w:rsidRPr="001F54F5" w:rsidRDefault="00F8012A" w:rsidP="00F8012A">
      <w:pPr>
        <w:rPr>
          <w:rFonts w:cs="Arial"/>
          <w:color w:val="000000"/>
          <w:spacing w:val="-2"/>
          <w:sz w:val="20"/>
          <w:u w:val="single"/>
        </w:rPr>
      </w:pPr>
      <w:r w:rsidRPr="001F54F5">
        <w:rPr>
          <w:rFonts w:cs="Arial"/>
          <w:color w:val="000000"/>
          <w:spacing w:val="-2"/>
          <w:sz w:val="20"/>
          <w:u w:val="single"/>
        </w:rPr>
        <w:t xml:space="preserve">Criteri </w:t>
      </w:r>
      <w:r w:rsidRPr="001F54F5">
        <w:rPr>
          <w:rFonts w:cs="Arial"/>
          <w:sz w:val="20"/>
          <w:u w:val="single"/>
        </w:rPr>
        <w:t>d’adjudicació número 1: Millora en el preu</w:t>
      </w:r>
    </w:p>
    <w:p w14:paraId="10BECE01" w14:textId="77777777" w:rsidR="00F8012A" w:rsidRDefault="00F8012A" w:rsidP="00F8012A">
      <w:pPr>
        <w:rPr>
          <w:rFonts w:cs="Arial"/>
          <w:color w:val="000000"/>
          <w:spacing w:val="-2"/>
          <w:sz w:val="20"/>
        </w:rPr>
      </w:pPr>
    </w:p>
    <w:tbl>
      <w:tblPr>
        <w:tblW w:w="978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438"/>
        <w:gridCol w:w="799"/>
        <w:gridCol w:w="811"/>
        <w:gridCol w:w="992"/>
        <w:gridCol w:w="993"/>
        <w:gridCol w:w="992"/>
        <w:gridCol w:w="850"/>
        <w:gridCol w:w="851"/>
        <w:gridCol w:w="709"/>
        <w:gridCol w:w="851"/>
      </w:tblGrid>
      <w:tr w:rsidR="00F8012A" w:rsidRPr="004C3625" w14:paraId="78410F89" w14:textId="77777777" w:rsidTr="00D6459D">
        <w:trPr>
          <w:trHeight w:val="12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F1AAF9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Codi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C38C530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Concepte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F174CA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Unitats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Previsió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br/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consum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contracte                                      </w:t>
            </w:r>
            <w:proofErr w:type="gram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(</w:t>
            </w:r>
            <w:proofErr w:type="gram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A)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1A5C9D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Preu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unitari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 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sense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IVA)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5FCBAD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Previst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sense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IVA)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15811D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gram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IVA  (</w:t>
            </w:r>
            <w:proofErr w:type="gram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21%)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072A80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Previst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 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(IVA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inclòs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FF638CF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Preu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unitari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ofert</w:t>
            </w:r>
            <w:proofErr w:type="spellEnd"/>
          </w:p>
          <w:p w14:paraId="43EE1B8A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sense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gram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IVA)   </w:t>
            </w:r>
            <w:proofErr w:type="gram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    (B)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A35BC5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n-GB"/>
              </w:rPr>
              <w:t>Import Total €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n-GB"/>
              </w:rPr>
              <w:br/>
              <w:t xml:space="preserve">(sense </w:t>
            </w:r>
            <w:proofErr w:type="gramStart"/>
            <w:r w:rsidRPr="004C3625">
              <w:rPr>
                <w:rFonts w:cs="Arial"/>
                <w:color w:val="000000"/>
                <w:sz w:val="16"/>
                <w:szCs w:val="16"/>
                <w:lang w:val="en-GB"/>
              </w:rPr>
              <w:t xml:space="preserve">IVA)   </w:t>
            </w:r>
            <w:proofErr w:type="gramEnd"/>
            <w:r w:rsidRPr="004C3625">
              <w:rPr>
                <w:rFonts w:cs="Arial"/>
                <w:color w:val="000000"/>
                <w:sz w:val="16"/>
                <w:szCs w:val="16"/>
                <w:lang w:val="en-GB"/>
              </w:rPr>
              <w:t xml:space="preserve">                     (A) x (B)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60457DA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gram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IVA  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gram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21%)</w:t>
            </w:r>
          </w:p>
          <w:p w14:paraId="5FAB2461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9F8371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Previst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 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(IVA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inclòs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)</w:t>
            </w:r>
          </w:p>
          <w:p w14:paraId="59825699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8012A" w:rsidRPr="004C3625" w14:paraId="1E35A167" w14:textId="77777777" w:rsidTr="00D6459D">
        <w:trPr>
          <w:trHeight w:val="40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DE072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9861FD" w14:textId="77777777" w:rsidR="00F8012A" w:rsidRPr="004C3625" w:rsidRDefault="00F8012A" w:rsidP="00D6459D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Gorra esportiva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amb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protecció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al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clatell</w:t>
            </w:r>
            <w:proofErr w:type="spellEnd"/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E207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300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0C72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6,50 €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14C74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1.950,00 €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CC38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409,50 €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D3E29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color w:val="000000"/>
                <w:sz w:val="16"/>
                <w:szCs w:val="16"/>
                <w:lang w:val="es-ES"/>
              </w:rPr>
              <w:t>2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.359,50 €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E867F1C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8C75BAC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3148AC2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61C13F0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8012A" w:rsidRPr="004C3625" w14:paraId="6E8E1DE9" w14:textId="77777777" w:rsidTr="00D6459D">
        <w:trPr>
          <w:trHeight w:val="40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D46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074A65" w14:textId="77777777" w:rsidR="00F8012A" w:rsidRPr="004C3625" w:rsidRDefault="00F8012A" w:rsidP="00D6459D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Gorra esportiva 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DAE81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200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C4BFA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6,00 €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89BE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1.200,00 €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1949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color w:val="000000"/>
                <w:sz w:val="16"/>
                <w:szCs w:val="16"/>
                <w:lang w:val="es-ES"/>
              </w:rPr>
              <w:t>2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52,00 €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E881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1.452,00 €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5624E52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7634EC4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7D1BCA3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43E8C04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8012A" w:rsidRPr="004C3625" w14:paraId="7DAE0F0E" w14:textId="77777777" w:rsidTr="00D6459D">
        <w:trPr>
          <w:trHeight w:val="40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7724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CD97E3" w14:textId="77777777" w:rsidR="00F8012A" w:rsidRPr="004C3625" w:rsidRDefault="00F8012A" w:rsidP="00D6459D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Ampolles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d’acer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inoxidable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CA51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460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639CE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460A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4.600,00 €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BBEF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966,00 €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9928C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5.566,00 €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FB7CCB6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93569BD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12648CF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4C3FC2C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8012A" w:rsidRPr="004C3625" w14:paraId="514D1C63" w14:textId="77777777" w:rsidTr="00D6459D">
        <w:trPr>
          <w:trHeight w:val="40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7B95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85C166" w14:textId="77777777" w:rsidR="00F8012A" w:rsidRPr="004C3625" w:rsidRDefault="00F8012A" w:rsidP="00D6459D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Crema solar en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format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200 ml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9175B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180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EBD5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12,75 €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01D4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2.295,00 €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FE560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481,95 €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7906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2.776,95 €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572E39F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393421F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35C86BD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FA9D495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8012A" w:rsidRPr="004C3625" w14:paraId="1BD8F239" w14:textId="77777777" w:rsidTr="00D6459D">
        <w:trPr>
          <w:trHeight w:val="40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6EE04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25C015" w14:textId="77777777" w:rsidR="00F8012A" w:rsidRPr="004C3625" w:rsidRDefault="00F8012A" w:rsidP="00D6459D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Crema solar en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format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1L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BB0C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50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297E6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36,00 €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A128B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1.800,00 €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3CFA" w14:textId="77777777" w:rsidR="00F8012A" w:rsidRPr="004C3625" w:rsidRDefault="00F8012A" w:rsidP="00D6459D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378,00 €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E44E6" w14:textId="77777777" w:rsidR="00F8012A" w:rsidRPr="004C3625" w:rsidRDefault="00F8012A" w:rsidP="00D6459D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2.178,00 €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075EB9F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6DCF1DA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5370FC9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C6578D2" w14:textId="77777777" w:rsidR="00F8012A" w:rsidRPr="004C3625" w:rsidRDefault="00F8012A" w:rsidP="00D6459D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8012A" w:rsidRPr="004C3625" w14:paraId="0B932193" w14:textId="77777777" w:rsidTr="00D6459D">
        <w:trPr>
          <w:trHeight w:val="630"/>
        </w:trPr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CD137B1" w14:textId="77777777" w:rsidR="00F8012A" w:rsidRPr="004C3625" w:rsidRDefault="00F8012A" w:rsidP="00D6459D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5269FA" w14:textId="77777777" w:rsidR="00F8012A" w:rsidRPr="004C3625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11.845,00 €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B86C38" w14:textId="77777777" w:rsidR="00F8012A" w:rsidRPr="004C3625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2.487,45 €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B1C765C" w14:textId="77777777" w:rsidR="00F8012A" w:rsidRPr="004C3625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1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4.332,45 €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DF59557" w14:textId="77777777" w:rsidR="00F8012A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016F165B" w14:textId="77777777" w:rsidR="00F8012A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1DB95C54" w14:textId="77777777" w:rsidR="00F8012A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B17CFFE" w14:textId="77777777" w:rsidR="00F8012A" w:rsidRDefault="00F8012A" w:rsidP="00D6459D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267BBBA0" w14:textId="77777777" w:rsidR="00F8012A" w:rsidRDefault="00F8012A" w:rsidP="00F8012A">
      <w:pPr>
        <w:rPr>
          <w:rFonts w:cs="Arial"/>
          <w:color w:val="000000"/>
          <w:spacing w:val="-2"/>
          <w:sz w:val="20"/>
        </w:rPr>
      </w:pPr>
    </w:p>
    <w:p w14:paraId="31EA4D22" w14:textId="2CDFD1FA" w:rsidR="00D91C82" w:rsidRPr="00D91C82" w:rsidRDefault="00D91C82" w:rsidP="00F8012A">
      <w:pPr>
        <w:rPr>
          <w:rFonts w:cs="Arial"/>
          <w:i/>
          <w:iCs/>
          <w:color w:val="000000"/>
          <w:spacing w:val="-2"/>
          <w:sz w:val="16"/>
          <w:szCs w:val="16"/>
        </w:rPr>
      </w:pPr>
      <w:r w:rsidRPr="00D91C82">
        <w:rPr>
          <w:rFonts w:cs="Arial"/>
          <w:i/>
          <w:iCs/>
          <w:color w:val="000000"/>
          <w:spacing w:val="-2"/>
          <w:sz w:val="16"/>
          <w:szCs w:val="16"/>
        </w:rPr>
        <w:t>A complimentar per part de l’empresa només a les cel·les marcades en groc.</w:t>
      </w:r>
    </w:p>
    <w:p w14:paraId="4239400F" w14:textId="77777777" w:rsidR="00D91C82" w:rsidRDefault="00D91C82" w:rsidP="00F8012A">
      <w:pPr>
        <w:rPr>
          <w:rFonts w:cs="Arial"/>
          <w:sz w:val="20"/>
          <w:u w:val="single"/>
        </w:rPr>
      </w:pPr>
    </w:p>
    <w:p w14:paraId="73D9BDF1" w14:textId="3B9E47E7" w:rsidR="00F8012A" w:rsidRPr="00D91C82" w:rsidRDefault="00D91C82" w:rsidP="00F8012A">
      <w:pPr>
        <w:rPr>
          <w:rFonts w:cs="Arial"/>
          <w:sz w:val="20"/>
          <w:highlight w:val="lightGray"/>
          <w:u w:val="single"/>
        </w:rPr>
      </w:pPr>
      <w:r w:rsidRPr="00D91C82">
        <w:rPr>
          <w:rFonts w:cs="Arial"/>
          <w:sz w:val="20"/>
          <w:u w:val="single"/>
        </w:rPr>
        <w:t>Criteri d'adjudicació número 2: Reducció del termini de lliurament dels articles</w:t>
      </w:r>
    </w:p>
    <w:p w14:paraId="0358B812" w14:textId="77777777" w:rsidR="00F8012A" w:rsidRDefault="00F8012A" w:rsidP="00F8012A">
      <w:pPr>
        <w:rPr>
          <w:rFonts w:cs="Arial"/>
          <w:sz w:val="20"/>
          <w:highlight w:val="lightGray"/>
        </w:rPr>
      </w:pPr>
    </w:p>
    <w:p w14:paraId="592CF617" w14:textId="03544A27" w:rsidR="00D91C82" w:rsidRDefault="00D91C82" w:rsidP="00F8012A">
      <w:pPr>
        <w:rPr>
          <w:rFonts w:cs="Arial"/>
          <w:sz w:val="20"/>
        </w:rPr>
      </w:pPr>
      <w:r w:rsidRPr="00D91C82">
        <w:rPr>
          <w:rFonts w:cs="Arial"/>
          <w:sz w:val="20"/>
        </w:rPr>
        <w:t xml:space="preserve">Es puntuarà amb 2 punts la reducció del termini de lliurament en dos dies hàbils i amb 4 punts la reducció en tres dies hàbils.  </w:t>
      </w:r>
    </w:p>
    <w:p w14:paraId="41AFC975" w14:textId="77777777" w:rsidR="00D91C82" w:rsidRDefault="00D91C82" w:rsidP="00F8012A">
      <w:pPr>
        <w:rPr>
          <w:rFonts w:cs="Arial"/>
          <w:sz w:val="20"/>
        </w:rPr>
      </w:pPr>
    </w:p>
    <w:tbl>
      <w:tblPr>
        <w:tblW w:w="32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993"/>
      </w:tblGrid>
      <w:tr w:rsidR="00D91C82" w:rsidRPr="00D91C82" w14:paraId="7949878E" w14:textId="77777777" w:rsidTr="00D91C82">
        <w:trPr>
          <w:trHeight w:val="88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4D68565" w14:textId="77777777" w:rsidR="00D91C82" w:rsidRPr="00D91C82" w:rsidRDefault="00D91C82" w:rsidP="00D91C82">
            <w:pPr>
              <w:jc w:val="center"/>
              <w:rPr>
                <w:rFonts w:cs="Arial"/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Dies</w:t>
            </w:r>
            <w:proofErr w:type="spellEnd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reducció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C87551" w14:textId="77777777" w:rsidR="00D91C82" w:rsidRPr="00D91C82" w:rsidRDefault="00D91C82" w:rsidP="00D91C82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Oferta de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l'empresa</w:t>
            </w:r>
            <w:proofErr w:type="spellEnd"/>
          </w:p>
        </w:tc>
      </w:tr>
      <w:tr w:rsidR="00D91C82" w:rsidRPr="00D91C82" w14:paraId="7A4A6BCF" w14:textId="77777777" w:rsidTr="00D91C82">
        <w:trPr>
          <w:trHeight w:val="30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4E23857" w14:textId="77777777" w:rsidR="00D91C82" w:rsidRPr="00D91C82" w:rsidRDefault="00D91C82" w:rsidP="00D91C82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Reducció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 2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dies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hàbils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5982EDB" w14:textId="77777777" w:rsidR="00D91C82" w:rsidRPr="00D91C82" w:rsidRDefault="00D91C82" w:rsidP="00D91C82">
            <w:pPr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D91C82">
              <w:rPr>
                <w:rFonts w:cs="Arial"/>
                <w:color w:val="000000"/>
                <w:sz w:val="20"/>
                <w:lang w:val="es-ES"/>
              </w:rPr>
              <w:t> </w:t>
            </w:r>
          </w:p>
        </w:tc>
      </w:tr>
      <w:tr w:rsidR="00D91C82" w:rsidRPr="00D91C82" w14:paraId="2F3D3EA6" w14:textId="77777777" w:rsidTr="00D91C82">
        <w:trPr>
          <w:trHeight w:val="26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416E5C1" w14:textId="77777777" w:rsidR="00D91C82" w:rsidRPr="00D91C82" w:rsidRDefault="00D91C82" w:rsidP="00D91C82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Reducció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 3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dies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hàbils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D78D2D6" w14:textId="77777777" w:rsidR="00D91C82" w:rsidRPr="00D91C82" w:rsidRDefault="00D91C82" w:rsidP="00D91C82">
            <w:pPr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D91C82">
              <w:rPr>
                <w:rFonts w:cs="Arial"/>
                <w:color w:val="000000"/>
                <w:sz w:val="20"/>
                <w:lang w:val="es-ES"/>
              </w:rPr>
              <w:t> </w:t>
            </w:r>
          </w:p>
        </w:tc>
      </w:tr>
    </w:tbl>
    <w:p w14:paraId="0C303B27" w14:textId="7CCCD47F" w:rsidR="00D91C82" w:rsidRPr="00D91C82" w:rsidRDefault="00D91C82" w:rsidP="00F8012A">
      <w:pPr>
        <w:rPr>
          <w:rFonts w:cs="Arial"/>
          <w:i/>
          <w:iCs/>
          <w:sz w:val="16"/>
          <w:szCs w:val="16"/>
          <w:highlight w:val="lightGray"/>
        </w:rPr>
      </w:pPr>
      <w:r w:rsidRPr="00D91C82">
        <w:rPr>
          <w:rFonts w:cs="Arial"/>
          <w:i/>
          <w:iCs/>
          <w:sz w:val="16"/>
          <w:szCs w:val="16"/>
        </w:rPr>
        <w:t>A complimentar per part de l’empresa només a les cel·les marcades en groc.</w:t>
      </w:r>
    </w:p>
    <w:p w14:paraId="1BD51E61" w14:textId="0F2AF8B0" w:rsidR="00D91C82" w:rsidRPr="00D91C82" w:rsidRDefault="00D91C82" w:rsidP="00F8012A">
      <w:pPr>
        <w:rPr>
          <w:rFonts w:cs="Arial"/>
          <w:sz w:val="20"/>
          <w:u w:val="single"/>
        </w:rPr>
      </w:pPr>
      <w:r w:rsidRPr="00D91C82">
        <w:rPr>
          <w:rFonts w:cs="Arial"/>
          <w:sz w:val="20"/>
          <w:u w:val="single"/>
        </w:rPr>
        <w:lastRenderedPageBreak/>
        <w:t>Criteri d'adjudicació número 3: Comerç just de la cadena logística</w:t>
      </w:r>
    </w:p>
    <w:p w14:paraId="7BFC70FD" w14:textId="77777777" w:rsidR="00D91C82" w:rsidRDefault="00D91C82" w:rsidP="00F8012A">
      <w:pPr>
        <w:rPr>
          <w:rFonts w:cs="Arial"/>
          <w:sz w:val="20"/>
        </w:rPr>
      </w:pPr>
    </w:p>
    <w:p w14:paraId="139411D7" w14:textId="71FD7042" w:rsidR="00D91C82" w:rsidRDefault="00D91C82" w:rsidP="00F8012A">
      <w:pPr>
        <w:rPr>
          <w:rFonts w:cs="Arial"/>
          <w:sz w:val="20"/>
          <w:highlight w:val="lightGray"/>
        </w:rPr>
      </w:pPr>
      <w:r w:rsidRPr="00D91C82">
        <w:rPr>
          <w:rFonts w:cs="Arial"/>
          <w:sz w:val="20"/>
        </w:rPr>
        <w:t>Es puntuarà amb 2 punts la correcta acreditació del criteri</w:t>
      </w:r>
      <w:r>
        <w:rPr>
          <w:rFonts w:cs="Arial"/>
          <w:sz w:val="20"/>
        </w:rPr>
        <w:t>.</w:t>
      </w:r>
    </w:p>
    <w:p w14:paraId="16A7266F" w14:textId="77777777" w:rsidR="00D91C82" w:rsidRDefault="00D91C82" w:rsidP="00F8012A">
      <w:pPr>
        <w:rPr>
          <w:rFonts w:cs="Arial"/>
          <w:sz w:val="20"/>
          <w:highlight w:val="lightGray"/>
        </w:rPr>
      </w:pPr>
    </w:p>
    <w:tbl>
      <w:tblPr>
        <w:tblW w:w="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1134"/>
      </w:tblGrid>
      <w:tr w:rsidR="00D91C82" w:rsidRPr="00D91C82" w14:paraId="27B4D781" w14:textId="77777777" w:rsidTr="00D91C82">
        <w:trPr>
          <w:trHeight w:val="51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363DD04" w14:textId="77777777" w:rsidR="00D91C82" w:rsidRPr="00D91C82" w:rsidRDefault="00D91C82" w:rsidP="00D91C82">
            <w:pPr>
              <w:jc w:val="center"/>
              <w:rPr>
                <w:rFonts w:cs="Arial"/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Comerç</w:t>
            </w:r>
            <w:proofErr w:type="spellEnd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just</w:t>
            </w:r>
            <w:proofErr w:type="spellEnd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de la cadena logística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22D0E5" w14:textId="77777777" w:rsidR="00D91C82" w:rsidRPr="00D91C82" w:rsidRDefault="00D91C82" w:rsidP="00D91C82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Oferta de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l'empresa</w:t>
            </w:r>
            <w:proofErr w:type="spellEnd"/>
          </w:p>
        </w:tc>
      </w:tr>
      <w:tr w:rsidR="00D91C82" w:rsidRPr="00D91C82" w14:paraId="3BB22FCF" w14:textId="77777777" w:rsidTr="007F6035">
        <w:trPr>
          <w:trHeight w:val="39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FBC426F" w14:textId="77777777" w:rsidR="00D91C82" w:rsidRPr="00D91C82" w:rsidRDefault="00D91C82" w:rsidP="00D91C82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Comerç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just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 la cadena logística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44D7C9B" w14:textId="77777777" w:rsidR="00D91C82" w:rsidRPr="00D91C82" w:rsidRDefault="00D91C82" w:rsidP="00D91C82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</w:tbl>
    <w:p w14:paraId="5BECC7ED" w14:textId="77777777" w:rsidR="00D91C82" w:rsidRPr="00D91C82" w:rsidRDefault="00D91C82" w:rsidP="00F8012A">
      <w:pPr>
        <w:rPr>
          <w:rFonts w:cs="Arial"/>
          <w:sz w:val="20"/>
          <w:highlight w:val="lightGray"/>
          <w:lang w:val="es-ES"/>
        </w:rPr>
      </w:pPr>
    </w:p>
    <w:p w14:paraId="1EA02E25" w14:textId="2A37D976" w:rsidR="00D91C82" w:rsidRDefault="00D91C82" w:rsidP="00F8012A">
      <w:pPr>
        <w:rPr>
          <w:rFonts w:cs="Arial"/>
          <w:sz w:val="20"/>
          <w:highlight w:val="lightGray"/>
        </w:rPr>
      </w:pPr>
      <w:r w:rsidRPr="00D91C82">
        <w:rPr>
          <w:rFonts w:cs="Arial"/>
          <w:i/>
          <w:iCs/>
          <w:sz w:val="16"/>
          <w:szCs w:val="16"/>
        </w:rPr>
        <w:t>A complimentar per part de les empreses amb un SÍ o un NO a l'oferta que es realitza, només a les cel·les marcades en groc</w:t>
      </w:r>
      <w:r w:rsidRPr="00D91C82">
        <w:rPr>
          <w:rFonts w:cs="Arial"/>
          <w:sz w:val="20"/>
        </w:rPr>
        <w:t>.</w:t>
      </w:r>
    </w:p>
    <w:p w14:paraId="49F49C8C" w14:textId="77777777" w:rsidR="00D91C82" w:rsidRDefault="00D91C82" w:rsidP="00F8012A">
      <w:pPr>
        <w:rPr>
          <w:rFonts w:cs="Arial"/>
          <w:sz w:val="20"/>
          <w:highlight w:val="lightGray"/>
        </w:rPr>
      </w:pPr>
    </w:p>
    <w:p w14:paraId="59D9A6B0" w14:textId="6E880CF5" w:rsidR="00D91C82" w:rsidRDefault="00D91C82" w:rsidP="00D91C82">
      <w:pPr>
        <w:rPr>
          <w:rFonts w:cs="Arial"/>
          <w:b/>
          <w:bCs/>
          <w:color w:val="000000"/>
          <w:spacing w:val="-2"/>
          <w:sz w:val="20"/>
        </w:rPr>
      </w:pPr>
      <w:r w:rsidRPr="001F54F5">
        <w:rPr>
          <w:rFonts w:cs="Arial"/>
          <w:b/>
          <w:bCs/>
          <w:color w:val="000000"/>
          <w:spacing w:val="-2"/>
          <w:sz w:val="20"/>
        </w:rPr>
        <w:t xml:space="preserve">Lot </w:t>
      </w:r>
      <w:proofErr w:type="spellStart"/>
      <w:r w:rsidRPr="001F54F5">
        <w:rPr>
          <w:rFonts w:cs="Arial"/>
          <w:b/>
          <w:bCs/>
          <w:color w:val="000000"/>
          <w:spacing w:val="-2"/>
          <w:sz w:val="20"/>
        </w:rPr>
        <w:t>núm</w:t>
      </w:r>
      <w:proofErr w:type="spellEnd"/>
      <w:r w:rsidRPr="001F54F5">
        <w:rPr>
          <w:rFonts w:cs="Arial"/>
          <w:b/>
          <w:bCs/>
          <w:color w:val="000000"/>
          <w:spacing w:val="-2"/>
          <w:sz w:val="20"/>
        </w:rPr>
        <w:t xml:space="preserve"> </w:t>
      </w:r>
      <w:r>
        <w:rPr>
          <w:rFonts w:cs="Arial"/>
          <w:b/>
          <w:bCs/>
          <w:color w:val="000000"/>
          <w:spacing w:val="-2"/>
          <w:sz w:val="20"/>
        </w:rPr>
        <w:t>2</w:t>
      </w:r>
      <w:r w:rsidRPr="001F54F5">
        <w:rPr>
          <w:rFonts w:cs="Arial"/>
          <w:b/>
          <w:bCs/>
          <w:color w:val="000000"/>
          <w:spacing w:val="-2"/>
          <w:sz w:val="20"/>
        </w:rPr>
        <w:t xml:space="preserve">. </w:t>
      </w:r>
      <w:r>
        <w:rPr>
          <w:rFonts w:cs="Arial"/>
          <w:b/>
          <w:bCs/>
          <w:color w:val="000000"/>
          <w:spacing w:val="-2"/>
          <w:sz w:val="20"/>
        </w:rPr>
        <w:t xml:space="preserve">Subministrament d’ampolles d’aigua i begudes </w:t>
      </w:r>
      <w:proofErr w:type="spellStart"/>
      <w:r>
        <w:rPr>
          <w:rFonts w:cs="Arial"/>
          <w:b/>
          <w:bCs/>
          <w:color w:val="000000"/>
          <w:spacing w:val="-2"/>
          <w:sz w:val="20"/>
        </w:rPr>
        <w:t>rehidratants</w:t>
      </w:r>
      <w:proofErr w:type="spellEnd"/>
      <w:r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14:paraId="0B3AE729" w14:textId="77777777" w:rsidR="00D91C82" w:rsidRDefault="00D91C82" w:rsidP="00D91C82">
      <w:pPr>
        <w:rPr>
          <w:rFonts w:cs="Arial"/>
          <w:b/>
          <w:bCs/>
          <w:color w:val="000000"/>
          <w:spacing w:val="-2"/>
          <w:sz w:val="20"/>
        </w:rPr>
      </w:pPr>
    </w:p>
    <w:p w14:paraId="12BE9619" w14:textId="77777777" w:rsidR="00D91C82" w:rsidRPr="001F54F5" w:rsidRDefault="00D91C82" w:rsidP="00D91C82">
      <w:pPr>
        <w:rPr>
          <w:rFonts w:cs="Arial"/>
          <w:color w:val="000000"/>
          <w:spacing w:val="-2"/>
          <w:sz w:val="20"/>
          <w:u w:val="single"/>
        </w:rPr>
      </w:pPr>
      <w:r w:rsidRPr="001F54F5">
        <w:rPr>
          <w:rFonts w:cs="Arial"/>
          <w:color w:val="000000"/>
          <w:spacing w:val="-2"/>
          <w:sz w:val="20"/>
          <w:u w:val="single"/>
        </w:rPr>
        <w:t xml:space="preserve">Criteri </w:t>
      </w:r>
      <w:r w:rsidRPr="001F54F5">
        <w:rPr>
          <w:rFonts w:cs="Arial"/>
          <w:sz w:val="20"/>
          <w:u w:val="single"/>
        </w:rPr>
        <w:t>d’adjudicació número 1: Millora en el preu</w:t>
      </w:r>
    </w:p>
    <w:p w14:paraId="62B431DB" w14:textId="77777777" w:rsidR="00D91C82" w:rsidRDefault="00D91C82" w:rsidP="00D91C82">
      <w:pPr>
        <w:rPr>
          <w:rFonts w:cs="Arial"/>
          <w:b/>
          <w:bCs/>
          <w:color w:val="000000"/>
          <w:spacing w:val="-2"/>
          <w:sz w:val="20"/>
        </w:rPr>
      </w:pPr>
    </w:p>
    <w:tbl>
      <w:tblPr>
        <w:tblW w:w="10641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460"/>
        <w:gridCol w:w="799"/>
        <w:gridCol w:w="631"/>
        <w:gridCol w:w="984"/>
        <w:gridCol w:w="704"/>
        <w:gridCol w:w="843"/>
        <w:gridCol w:w="985"/>
        <w:gridCol w:w="843"/>
        <w:gridCol w:w="844"/>
        <w:gridCol w:w="801"/>
        <w:gridCol w:w="577"/>
        <w:gridCol w:w="674"/>
      </w:tblGrid>
      <w:tr w:rsidR="00AE7741" w:rsidRPr="00D91C82" w14:paraId="04FDAF86" w14:textId="77C3C43C" w:rsidTr="00AE7741">
        <w:trPr>
          <w:trHeight w:val="155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E487A1" w14:textId="499017C8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Codi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633F597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Concepte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619459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Unitats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Previsió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</w:t>
            </w: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br/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consum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contracte                                      </w:t>
            </w:r>
            <w:proofErr w:type="gram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(</w:t>
            </w:r>
            <w:proofErr w:type="gram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A)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84E2CA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Preu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unitari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 </w:t>
            </w: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sense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IVA)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FD2BA9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Previst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</w:t>
            </w: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sense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IVA)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80C8CA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gram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IVA  (</w:t>
            </w:r>
            <w:proofErr w:type="gram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10%)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A3B16A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gram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IVA  (</w:t>
            </w:r>
            <w:proofErr w:type="gram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21%)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DA2D04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Previst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 </w:t>
            </w: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(IVA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inclòs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)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4F5C061" w14:textId="77777777" w:rsidR="00AE7741" w:rsidRPr="004C3625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Preu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unitari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ofert</w:t>
            </w:r>
            <w:proofErr w:type="spellEnd"/>
          </w:p>
          <w:p w14:paraId="185CBA3E" w14:textId="22E22554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sense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gram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IVA)   </w:t>
            </w:r>
            <w:proofErr w:type="gram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    (B)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D8F9DF1" w14:textId="58BEC40E" w:rsidR="00AE7741" w:rsidRPr="00AE7741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n-GB"/>
              </w:rPr>
              <w:t>Import Total €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n-GB"/>
              </w:rPr>
              <w:br/>
              <w:t xml:space="preserve">(sense </w:t>
            </w:r>
            <w:proofErr w:type="gramStart"/>
            <w:r w:rsidRPr="004C3625">
              <w:rPr>
                <w:rFonts w:cs="Arial"/>
                <w:color w:val="000000"/>
                <w:sz w:val="16"/>
                <w:szCs w:val="16"/>
                <w:lang w:val="en-GB"/>
              </w:rPr>
              <w:t xml:space="preserve">IVA)   </w:t>
            </w:r>
            <w:proofErr w:type="gramEnd"/>
            <w:r w:rsidRPr="004C3625">
              <w:rPr>
                <w:rFonts w:cs="Arial"/>
                <w:color w:val="000000"/>
                <w:sz w:val="16"/>
                <w:szCs w:val="16"/>
                <w:lang w:val="en-GB"/>
              </w:rPr>
              <w:t xml:space="preserve">                     (A) x (B)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974444C" w14:textId="53001ADF" w:rsidR="00AE7741" w:rsidRPr="004C3625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gram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IVA  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gramEnd"/>
            <w:r>
              <w:rPr>
                <w:rFonts w:cs="Arial"/>
                <w:color w:val="000000"/>
                <w:sz w:val="16"/>
                <w:szCs w:val="16"/>
                <w:lang w:val="es-ES"/>
              </w:rPr>
              <w:t>10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%)</w:t>
            </w:r>
          </w:p>
          <w:p w14:paraId="12B9A55D" w14:textId="16B94B6F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2F2B34F" w14:textId="0C3C5BBC" w:rsidR="00AE7741" w:rsidRPr="004C3625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gram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IVA  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(</w:t>
            </w:r>
            <w:proofErr w:type="gramEnd"/>
            <w:r>
              <w:rPr>
                <w:rFonts w:cs="Arial"/>
                <w:color w:val="000000"/>
                <w:sz w:val="16"/>
                <w:szCs w:val="16"/>
                <w:lang w:val="es-ES"/>
              </w:rPr>
              <w:t>21</w:t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%)</w:t>
            </w:r>
          </w:p>
          <w:p w14:paraId="5E61035C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C4C26E9" w14:textId="663E19B3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Previst</w:t>
            </w:r>
            <w:proofErr w:type="spellEnd"/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€ </w:t>
            </w:r>
            <w:r w:rsidRPr="004C3625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(IVA </w:t>
            </w:r>
            <w:proofErr w:type="spellStart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inclòs</w:t>
            </w:r>
            <w:proofErr w:type="spellEnd"/>
            <w:r w:rsidRPr="004C3625">
              <w:rPr>
                <w:rFonts w:cs="Arial"/>
                <w:color w:val="000000"/>
                <w:sz w:val="16"/>
                <w:szCs w:val="16"/>
                <w:lang w:val="es-ES"/>
              </w:rPr>
              <w:t>)</w:t>
            </w:r>
          </w:p>
        </w:tc>
      </w:tr>
      <w:tr w:rsidR="00AE7741" w:rsidRPr="00D91C82" w14:paraId="381DE6BD" w14:textId="007D8EE4" w:rsidTr="00AE7741">
        <w:trPr>
          <w:trHeight w:val="44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5C95" w14:textId="77777777" w:rsidR="00AE7741" w:rsidRPr="00D91C82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2.1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437CC0" w14:textId="77777777" w:rsidR="00AE7741" w:rsidRPr="00D91C82" w:rsidRDefault="00AE7741" w:rsidP="00AE7741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Ampolles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d’aigua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mineral 1,5 L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8334" w14:textId="77777777" w:rsidR="00AE7741" w:rsidRPr="00D91C82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1800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7373D" w14:textId="77777777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0,45 €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CE5E" w14:textId="494BF4C8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810,00 €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B043" w14:textId="032D3A75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81,00 €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B217" w14:textId="17FCF91C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-   €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D53A" w14:textId="54D20BEC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891,00 €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0CD0DF6" w14:textId="77777777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FED317D" w14:textId="386188E2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79D6816" w14:textId="69AAFE5D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E330FB1" w14:textId="77777777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BDF76ED" w14:textId="77777777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AE7741" w:rsidRPr="00D91C82" w14:paraId="249E10D9" w14:textId="76E2417B" w:rsidTr="00AE7741">
        <w:trPr>
          <w:trHeight w:val="582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C43D" w14:textId="77777777" w:rsidR="00AE7741" w:rsidRPr="00D91C82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2.2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5A415C" w14:textId="77777777" w:rsidR="00AE7741" w:rsidRPr="00D91C82" w:rsidRDefault="00AE7741" w:rsidP="00AE7741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Ampolles de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begudes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rehidratants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0,5 L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A4129" w14:textId="77777777" w:rsidR="00AE7741" w:rsidRPr="00D91C82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2400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9A75" w14:textId="03E5F690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1,50 €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6F2B" w14:textId="6ACB6548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3.600,00 €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976C" w14:textId="54C57ACB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-   €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B2B2" w14:textId="4971220C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756,00 €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33CE" w14:textId="2AE14BBA" w:rsidR="00AE7741" w:rsidRPr="00D91C82" w:rsidRDefault="00AE7741" w:rsidP="00AE7741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4.356,00 €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F434857" w14:textId="77777777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831E815" w14:textId="259D5143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E934E4A" w14:textId="29908458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C002446" w14:textId="77777777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0F6F9E7" w14:textId="77777777" w:rsidR="00AE7741" w:rsidRPr="00AE7741" w:rsidRDefault="00AE7741" w:rsidP="00AE7741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AE7741" w:rsidRPr="00D91C82" w14:paraId="463BAF9B" w14:textId="7DDDF43F" w:rsidTr="00AE7741">
        <w:trPr>
          <w:trHeight w:val="548"/>
        </w:trPr>
        <w:tc>
          <w:tcPr>
            <w:tcW w:w="3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EF91259" w14:textId="77777777" w:rsidR="00AE7741" w:rsidRPr="00D91C82" w:rsidRDefault="00AE7741" w:rsidP="00AE7741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total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41BF0B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        4.410,00 €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4AD340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                  81,00 €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971851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           756,00 €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8C9BA3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         5.247,00 €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377B70E5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A23B31C" w14:textId="733AF2A4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37DDD4AB" w14:textId="1DA12561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B2C333F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6F01337" w14:textId="77777777" w:rsidR="00AE7741" w:rsidRPr="00D91C82" w:rsidRDefault="00AE7741" w:rsidP="00AE774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38FEBD63" w14:textId="77777777" w:rsidR="00D91C82" w:rsidRPr="001F54F5" w:rsidRDefault="00D91C82" w:rsidP="00D91C82">
      <w:pPr>
        <w:rPr>
          <w:rFonts w:cs="Arial"/>
          <w:b/>
          <w:bCs/>
          <w:color w:val="000000"/>
          <w:spacing w:val="-2"/>
          <w:sz w:val="20"/>
        </w:rPr>
      </w:pPr>
    </w:p>
    <w:p w14:paraId="231D8642" w14:textId="77777777" w:rsidR="007F6035" w:rsidRPr="00D91C82" w:rsidRDefault="007F6035" w:rsidP="007F6035">
      <w:pPr>
        <w:rPr>
          <w:rFonts w:cs="Arial"/>
          <w:sz w:val="20"/>
          <w:highlight w:val="lightGray"/>
          <w:u w:val="single"/>
        </w:rPr>
      </w:pPr>
      <w:r w:rsidRPr="00D91C82">
        <w:rPr>
          <w:rFonts w:cs="Arial"/>
          <w:sz w:val="20"/>
          <w:u w:val="single"/>
        </w:rPr>
        <w:t>Criteri d'adjudicació número 2: Reducció del termini de lliurament dels articles</w:t>
      </w:r>
    </w:p>
    <w:p w14:paraId="3EB44ED2" w14:textId="77777777" w:rsidR="007F6035" w:rsidRDefault="007F6035" w:rsidP="007F6035">
      <w:pPr>
        <w:rPr>
          <w:rFonts w:cs="Arial"/>
          <w:sz w:val="20"/>
          <w:highlight w:val="lightGray"/>
        </w:rPr>
      </w:pPr>
    </w:p>
    <w:p w14:paraId="264094A6" w14:textId="77777777" w:rsidR="007F6035" w:rsidRDefault="007F6035" w:rsidP="007F6035">
      <w:pPr>
        <w:rPr>
          <w:rFonts w:cs="Arial"/>
          <w:sz w:val="20"/>
        </w:rPr>
      </w:pPr>
      <w:r w:rsidRPr="00D91C82">
        <w:rPr>
          <w:rFonts w:cs="Arial"/>
          <w:sz w:val="20"/>
        </w:rPr>
        <w:t xml:space="preserve">Es puntuarà amb 2 punts la reducció del termini de lliurament en dos dies hàbils i amb 4 punts la reducció en tres dies hàbils.  </w:t>
      </w:r>
    </w:p>
    <w:p w14:paraId="16936D4A" w14:textId="77777777" w:rsidR="007F6035" w:rsidRDefault="007F6035" w:rsidP="007F6035">
      <w:pPr>
        <w:rPr>
          <w:rFonts w:cs="Arial"/>
          <w:sz w:val="20"/>
        </w:rPr>
      </w:pPr>
    </w:p>
    <w:tbl>
      <w:tblPr>
        <w:tblW w:w="32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993"/>
      </w:tblGrid>
      <w:tr w:rsidR="007F6035" w:rsidRPr="00D91C82" w14:paraId="50081CB3" w14:textId="77777777" w:rsidTr="001551F9">
        <w:trPr>
          <w:trHeight w:val="88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30D46036" w14:textId="77777777" w:rsidR="007F6035" w:rsidRPr="00D91C82" w:rsidRDefault="007F6035" w:rsidP="001551F9">
            <w:pPr>
              <w:jc w:val="center"/>
              <w:rPr>
                <w:rFonts w:cs="Arial"/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Dies</w:t>
            </w:r>
            <w:proofErr w:type="spellEnd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reducció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7BD786" w14:textId="77777777" w:rsidR="007F6035" w:rsidRPr="00D91C82" w:rsidRDefault="007F6035" w:rsidP="001551F9">
            <w:pPr>
              <w:jc w:val="center"/>
              <w:rPr>
                <w:rFonts w:cs="Arial"/>
                <w:b/>
                <w:bCs/>
                <w:color w:val="000000"/>
                <w:sz w:val="20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Oferta de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l'empresa</w:t>
            </w:r>
            <w:proofErr w:type="spellEnd"/>
          </w:p>
        </w:tc>
      </w:tr>
      <w:tr w:rsidR="007F6035" w:rsidRPr="00D91C82" w14:paraId="0EB4871C" w14:textId="77777777" w:rsidTr="001551F9">
        <w:trPr>
          <w:trHeight w:val="30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241E3E1" w14:textId="77777777" w:rsidR="007F6035" w:rsidRPr="00D91C82" w:rsidRDefault="007F6035" w:rsidP="001551F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Reducció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 2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dies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hàbils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4D01B50" w14:textId="77777777" w:rsidR="007F6035" w:rsidRPr="00D91C82" w:rsidRDefault="007F6035" w:rsidP="001551F9">
            <w:pPr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D91C82">
              <w:rPr>
                <w:rFonts w:cs="Arial"/>
                <w:color w:val="000000"/>
                <w:sz w:val="20"/>
                <w:lang w:val="es-ES"/>
              </w:rPr>
              <w:t> </w:t>
            </w:r>
          </w:p>
        </w:tc>
      </w:tr>
      <w:tr w:rsidR="007F6035" w:rsidRPr="00D91C82" w14:paraId="07312DC7" w14:textId="77777777" w:rsidTr="001551F9">
        <w:trPr>
          <w:trHeight w:val="26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EAFF5BE" w14:textId="77777777" w:rsidR="007F6035" w:rsidRPr="00D91C82" w:rsidRDefault="007F6035" w:rsidP="001551F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Reducció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 3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dies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hàbils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F73592E" w14:textId="77777777" w:rsidR="007F6035" w:rsidRPr="00D91C82" w:rsidRDefault="007F6035" w:rsidP="001551F9">
            <w:pPr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D91C82">
              <w:rPr>
                <w:rFonts w:cs="Arial"/>
                <w:color w:val="000000"/>
                <w:sz w:val="20"/>
                <w:lang w:val="es-ES"/>
              </w:rPr>
              <w:t> </w:t>
            </w:r>
          </w:p>
        </w:tc>
      </w:tr>
    </w:tbl>
    <w:p w14:paraId="04B5ECB6" w14:textId="77777777" w:rsidR="007F6035" w:rsidRPr="00D91C82" w:rsidRDefault="007F6035" w:rsidP="007F6035">
      <w:pPr>
        <w:rPr>
          <w:rFonts w:cs="Arial"/>
          <w:i/>
          <w:iCs/>
          <w:sz w:val="16"/>
          <w:szCs w:val="16"/>
          <w:highlight w:val="lightGray"/>
        </w:rPr>
      </w:pPr>
      <w:r w:rsidRPr="00D91C82">
        <w:rPr>
          <w:rFonts w:cs="Arial"/>
          <w:i/>
          <w:iCs/>
          <w:sz w:val="16"/>
          <w:szCs w:val="16"/>
        </w:rPr>
        <w:t>A complimentar per part de l’empresa només a les cel·les marcades en groc.</w:t>
      </w:r>
    </w:p>
    <w:p w14:paraId="0E8C8AB8" w14:textId="77777777" w:rsidR="007F6035" w:rsidRDefault="007F6035" w:rsidP="007F6035">
      <w:pPr>
        <w:rPr>
          <w:rFonts w:cs="Arial"/>
          <w:sz w:val="20"/>
          <w:u w:val="single"/>
        </w:rPr>
      </w:pPr>
    </w:p>
    <w:p w14:paraId="5246A52F" w14:textId="36845A64" w:rsidR="007F6035" w:rsidRPr="00D91C82" w:rsidRDefault="007F6035" w:rsidP="007F6035">
      <w:pPr>
        <w:rPr>
          <w:rFonts w:cs="Arial"/>
          <w:sz w:val="20"/>
          <w:u w:val="single"/>
        </w:rPr>
      </w:pPr>
      <w:r w:rsidRPr="00D91C82">
        <w:rPr>
          <w:rFonts w:cs="Arial"/>
          <w:sz w:val="20"/>
          <w:u w:val="single"/>
        </w:rPr>
        <w:t>Criteri d'adjudicació número 3: Comerç just de la cadena logística</w:t>
      </w:r>
    </w:p>
    <w:p w14:paraId="7B3BD636" w14:textId="77777777" w:rsidR="007F6035" w:rsidRDefault="007F6035" w:rsidP="007F6035">
      <w:pPr>
        <w:rPr>
          <w:rFonts w:cs="Arial"/>
          <w:sz w:val="20"/>
        </w:rPr>
      </w:pPr>
    </w:p>
    <w:p w14:paraId="4195C32A" w14:textId="77777777" w:rsidR="007F6035" w:rsidRDefault="007F6035" w:rsidP="007F6035">
      <w:pPr>
        <w:rPr>
          <w:rFonts w:cs="Arial"/>
          <w:sz w:val="20"/>
          <w:highlight w:val="lightGray"/>
        </w:rPr>
      </w:pPr>
      <w:r w:rsidRPr="00D91C82">
        <w:rPr>
          <w:rFonts w:cs="Arial"/>
          <w:sz w:val="20"/>
        </w:rPr>
        <w:t>Es puntuarà amb 2 punts la correcta acreditació del criteri</w:t>
      </w:r>
      <w:r>
        <w:rPr>
          <w:rFonts w:cs="Arial"/>
          <w:sz w:val="20"/>
        </w:rPr>
        <w:t>.</w:t>
      </w:r>
    </w:p>
    <w:p w14:paraId="296CEB51" w14:textId="77777777" w:rsidR="007F6035" w:rsidRDefault="007F6035" w:rsidP="007F6035">
      <w:pPr>
        <w:rPr>
          <w:rFonts w:cs="Arial"/>
          <w:sz w:val="20"/>
          <w:highlight w:val="lightGray"/>
        </w:rPr>
      </w:pPr>
    </w:p>
    <w:tbl>
      <w:tblPr>
        <w:tblW w:w="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1134"/>
      </w:tblGrid>
      <w:tr w:rsidR="007F6035" w:rsidRPr="00D91C82" w14:paraId="5C1682AB" w14:textId="77777777" w:rsidTr="001551F9">
        <w:trPr>
          <w:trHeight w:val="51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528C39B9" w14:textId="77777777" w:rsidR="007F6035" w:rsidRPr="00D91C82" w:rsidRDefault="007F6035" w:rsidP="001551F9">
            <w:pPr>
              <w:jc w:val="center"/>
              <w:rPr>
                <w:rFonts w:cs="Arial"/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Comerç</w:t>
            </w:r>
            <w:proofErr w:type="spellEnd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>just</w:t>
            </w:r>
            <w:proofErr w:type="spellEnd"/>
            <w:r w:rsidRPr="00D91C82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de la cadena logística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8F49FE" w14:textId="77777777" w:rsidR="007F6035" w:rsidRPr="00D91C82" w:rsidRDefault="007F6035" w:rsidP="001551F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Oferta de </w:t>
            </w:r>
            <w:proofErr w:type="spellStart"/>
            <w:r w:rsidRPr="00D91C82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l'empresa</w:t>
            </w:r>
            <w:proofErr w:type="spellEnd"/>
          </w:p>
        </w:tc>
      </w:tr>
      <w:tr w:rsidR="007F6035" w:rsidRPr="00D91C82" w14:paraId="7720D416" w14:textId="77777777" w:rsidTr="007F6035">
        <w:trPr>
          <w:trHeight w:val="36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69FBB73" w14:textId="77777777" w:rsidR="007F6035" w:rsidRPr="00D91C82" w:rsidRDefault="007F6035" w:rsidP="001551F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Comerç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just</w:t>
            </w:r>
            <w:proofErr w:type="spellEnd"/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de la cadena logística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8E7291C" w14:textId="77777777" w:rsidR="007F6035" w:rsidRPr="00D91C82" w:rsidRDefault="007F6035" w:rsidP="001551F9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D91C82">
              <w:rPr>
                <w:rFonts w:cs="Arial"/>
                <w:color w:val="000000"/>
                <w:sz w:val="16"/>
                <w:szCs w:val="16"/>
                <w:lang w:val="es-ES"/>
              </w:rPr>
              <w:t> </w:t>
            </w:r>
          </w:p>
        </w:tc>
      </w:tr>
    </w:tbl>
    <w:p w14:paraId="417543AF" w14:textId="77777777" w:rsidR="007F6035" w:rsidRPr="00D91C82" w:rsidRDefault="007F6035" w:rsidP="007F6035">
      <w:pPr>
        <w:rPr>
          <w:rFonts w:cs="Arial"/>
          <w:sz w:val="20"/>
          <w:highlight w:val="lightGray"/>
          <w:lang w:val="es-ES"/>
        </w:rPr>
      </w:pPr>
    </w:p>
    <w:p w14:paraId="4AB2556F" w14:textId="77777777" w:rsidR="007F6035" w:rsidRDefault="007F6035" w:rsidP="007F6035">
      <w:pPr>
        <w:rPr>
          <w:rFonts w:cs="Arial"/>
          <w:sz w:val="20"/>
          <w:highlight w:val="lightGray"/>
        </w:rPr>
      </w:pPr>
      <w:r w:rsidRPr="00D91C82">
        <w:rPr>
          <w:rFonts w:cs="Arial"/>
          <w:i/>
          <w:iCs/>
          <w:sz w:val="16"/>
          <w:szCs w:val="16"/>
        </w:rPr>
        <w:t>A complimentar per part de les empreses amb un SÍ o un NO a l'oferta que es realitza, només a les cel·les marcades en groc</w:t>
      </w:r>
      <w:r w:rsidRPr="00D91C82">
        <w:rPr>
          <w:rFonts w:cs="Arial"/>
          <w:sz w:val="20"/>
        </w:rPr>
        <w:t>.</w:t>
      </w:r>
    </w:p>
    <w:p w14:paraId="3F086C4D" w14:textId="77777777" w:rsidR="00D91C82" w:rsidRDefault="00D91C82" w:rsidP="00F8012A">
      <w:pPr>
        <w:rPr>
          <w:rFonts w:cs="Arial"/>
          <w:sz w:val="20"/>
          <w:highlight w:val="lightGray"/>
        </w:rPr>
      </w:pPr>
    </w:p>
    <w:p w14:paraId="7D9A4534" w14:textId="77777777" w:rsidR="00F8012A" w:rsidRPr="00B80EE0" w:rsidRDefault="00F8012A" w:rsidP="00F8012A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14:paraId="225DE4B6" w14:textId="77777777" w:rsidR="00F8012A" w:rsidRPr="00B80EE0" w:rsidRDefault="00F8012A" w:rsidP="00F8012A">
      <w:pPr>
        <w:rPr>
          <w:rFonts w:cs="Arial"/>
          <w:spacing w:val="-2"/>
          <w:sz w:val="20"/>
        </w:rPr>
      </w:pPr>
    </w:p>
    <w:p w14:paraId="549364E2" w14:textId="77777777" w:rsidR="00F8012A" w:rsidRPr="00B80EE0" w:rsidRDefault="00F8012A" w:rsidP="00F8012A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2E5DDDCF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213284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F0F72DE" w14:textId="77777777" w:rsidR="00B80EE0" w:rsidRPr="00CD0F6F" w:rsidRDefault="00CE69F8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80140" w14:textId="77777777" w:rsidR="000329D6" w:rsidRDefault="000329D6">
      <w:r>
        <w:separator/>
      </w:r>
    </w:p>
  </w:endnote>
  <w:endnote w:type="continuationSeparator" w:id="0">
    <w:p w14:paraId="5E4B9447" w14:textId="77777777" w:rsidR="000329D6" w:rsidRDefault="0003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BC80D" w14:textId="77777777" w:rsidR="00A671FE" w:rsidRPr="00403A17" w:rsidRDefault="00CE69F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 xml:space="preserve">Ajuntament de </w:t>
    </w:r>
    <w:r w:rsidRPr="00403A17">
      <w:rPr>
        <w:rFonts w:cs="Frutiger-LightCn"/>
        <w:b/>
        <w:sz w:val="14"/>
        <w:szCs w:val="14"/>
        <w:lang w:eastAsia="es-ES_tradnl"/>
      </w:rPr>
      <w:t>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9664B7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46B50DA" w14:textId="77777777" w:rsidR="00A671FE" w:rsidRPr="00403A17" w:rsidRDefault="00CE69F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8130B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105FE" w14:textId="77777777" w:rsidR="00A671FE" w:rsidRPr="009344E9" w:rsidRDefault="00CE69F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92FC468" w14:textId="77777777" w:rsidR="00A671FE" w:rsidRPr="009344E9" w:rsidRDefault="00CE69F8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833E341" wp14:editId="69A1F13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FBF4C9" w14:textId="77777777" w:rsidR="00A671FE" w:rsidRDefault="00CE69F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3E3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54FBF4C9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4B03C41" wp14:editId="7804389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1AC22" w14:textId="77777777" w:rsidR="000329D6" w:rsidRDefault="000329D6">
      <w:r>
        <w:separator/>
      </w:r>
    </w:p>
  </w:footnote>
  <w:footnote w:type="continuationSeparator" w:id="0">
    <w:p w14:paraId="673FFB34" w14:textId="77777777" w:rsidR="000329D6" w:rsidRDefault="0003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76758" w14:textId="77777777" w:rsidR="00790D58" w:rsidRDefault="00790D58" w:rsidP="00790D58">
    <w:pPr>
      <w:rPr>
        <w:noProof/>
        <w:lang w:val="es-ES"/>
      </w:rPr>
    </w:pPr>
  </w:p>
  <w:p w14:paraId="02345F28" w14:textId="77777777" w:rsidR="00A671FE" w:rsidRDefault="00CE69F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C286450" wp14:editId="549D0E2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33403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93387022">
    <w:abstractNumId w:val="10"/>
  </w:num>
  <w:num w:numId="2" w16cid:durableId="321471113">
    <w:abstractNumId w:val="8"/>
  </w:num>
  <w:num w:numId="3" w16cid:durableId="2051570220">
    <w:abstractNumId w:val="3"/>
  </w:num>
  <w:num w:numId="4" w16cid:durableId="2097628005">
    <w:abstractNumId w:val="2"/>
  </w:num>
  <w:num w:numId="5" w16cid:durableId="321393375">
    <w:abstractNumId w:val="1"/>
  </w:num>
  <w:num w:numId="6" w16cid:durableId="149373732">
    <w:abstractNumId w:val="0"/>
  </w:num>
  <w:num w:numId="7" w16cid:durableId="922567661">
    <w:abstractNumId w:val="9"/>
  </w:num>
  <w:num w:numId="8" w16cid:durableId="647442924">
    <w:abstractNumId w:val="7"/>
  </w:num>
  <w:num w:numId="9" w16cid:durableId="1942183445">
    <w:abstractNumId w:val="6"/>
  </w:num>
  <w:num w:numId="10" w16cid:durableId="249119471">
    <w:abstractNumId w:val="5"/>
  </w:num>
  <w:num w:numId="11" w16cid:durableId="1257711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29D6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4F5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92F55"/>
    <w:rsid w:val="007A03CB"/>
    <w:rsid w:val="007A4CA7"/>
    <w:rsid w:val="007A5051"/>
    <w:rsid w:val="007B040E"/>
    <w:rsid w:val="007B0AEF"/>
    <w:rsid w:val="007B1D99"/>
    <w:rsid w:val="007D5FF8"/>
    <w:rsid w:val="007F081C"/>
    <w:rsid w:val="007F0853"/>
    <w:rsid w:val="007F6035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E7741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E69F8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1C82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012A"/>
    <w:rsid w:val="00F857D6"/>
    <w:rsid w:val="00FA3391"/>
    <w:rsid w:val="00FA3788"/>
    <w:rsid w:val="00FB5874"/>
    <w:rsid w:val="00FE0EB1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68595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721</Words>
  <Characters>3864</Characters>
  <Application>Microsoft Office Word</Application>
  <DocSecurity>0</DocSecurity>
  <Lines>32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2025-03-21T08:24:00Z</dcterms:created>
  <dcterms:modified xsi:type="dcterms:W3CDTF">2025-03-21T08:24:00Z</dcterms:modified>
</cp:coreProperties>
</file>