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9A" w:rsidRDefault="009932D9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:rsidR="003543D3" w:rsidRPr="003543D3" w:rsidRDefault="009932D9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>ANNEX</w:t>
      </w:r>
      <w:r w:rsidR="00BB022F">
        <w:rPr>
          <w:b/>
          <w:bCs/>
          <w:u w:val="single"/>
        </w:rPr>
        <w:t xml:space="preserve"> 5</w:t>
      </w:r>
      <w:bookmarkStart w:id="0" w:name="_GoBack"/>
      <w:bookmarkEnd w:id="0"/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3543D3" w:rsidRPr="003543D3" w:rsidRDefault="009932D9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:rsidR="00524569" w:rsidRPr="008F6ECB" w:rsidRDefault="009932D9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524569" w:rsidRDefault="00524569" w:rsidP="00524569">
      <w:pPr>
        <w:rPr>
          <w:sz w:val="20"/>
        </w:rPr>
      </w:pPr>
    </w:p>
    <w:p w:rsidR="00524569" w:rsidRPr="008F6ECB" w:rsidRDefault="009932D9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:rsidR="003543D3" w:rsidRDefault="003543D3" w:rsidP="003543D3">
      <w:pPr>
        <w:rPr>
          <w:rFonts w:cs="Arial"/>
          <w:spacing w:val="-2"/>
          <w:sz w:val="20"/>
        </w:rPr>
      </w:pPr>
    </w:p>
    <w:p w:rsidR="003543D3" w:rsidRDefault="009932D9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FF0090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932D9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932D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932D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:rsidR="003543D3" w:rsidRDefault="009932D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932D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FF0090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932D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FF0090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932D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FF0090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43D3" w:rsidRDefault="009932D9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D3" w:rsidRDefault="009932D9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932D9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la societat,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9932D9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:rsidR="003543D3" w:rsidRDefault="009932D9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0C5C7B" w:rsidRDefault="009932D9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:rsidR="0063639A" w:rsidRPr="00524569" w:rsidRDefault="009932D9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32D9" w:rsidRDefault="009932D9">
      <w:r>
        <w:separator/>
      </w:r>
    </w:p>
  </w:endnote>
  <w:endnote w:type="continuationSeparator" w:id="0">
    <w:p w:rsidR="009932D9" w:rsidRDefault="00993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9932D9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9932D9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9932D9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B022F" w:rsidP="00B851BD">
    <w:pPr>
      <w:pStyle w:val="Piedepgina"/>
      <w:rPr>
        <w:szCs w:val="16"/>
      </w:rPr>
    </w:pPr>
    <w:r>
      <w:rPr>
        <w:noProof/>
        <w:szCs w:val="16"/>
        <w:lang w:eastAsia="ca-ES" w:bidi="ks-Deva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:rsidR="00A671FE" w:rsidRDefault="009932D9" w:rsidP="00C2470C">
                <w:pPr>
                  <w:pStyle w:val="Ttulo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32D9" w:rsidRDefault="009932D9">
      <w:r>
        <w:separator/>
      </w:r>
    </w:p>
  </w:footnote>
  <w:footnote w:type="continuationSeparator" w:id="0">
    <w:p w:rsidR="009932D9" w:rsidRDefault="009932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9932D9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  <o:shapelayout v:ext="edit">
      <o:idmap v:ext="edit" data="2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15D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32D9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022F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0090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0EDDFF-DC50-4C67-AEE7-96C0B6556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40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Doménech F Laura PARTICIPACIO CIUTADANA</cp:lastModifiedBy>
  <cp:revision>19</cp:revision>
  <cp:lastPrinted>2015-04-24T12:36:00Z</cp:lastPrinted>
  <dcterms:created xsi:type="dcterms:W3CDTF">2022-10-07T12:10:00Z</dcterms:created>
  <dcterms:modified xsi:type="dcterms:W3CDTF">2025-03-25T06:37:00Z</dcterms:modified>
</cp:coreProperties>
</file>