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89572" w14:textId="77777777" w:rsidR="00317A51" w:rsidRDefault="00AF357F" w:rsidP="00317A51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14:paraId="76A9E325" w14:textId="77777777" w:rsidR="00345ADC" w:rsidRPr="000C5C7B" w:rsidRDefault="00AF357F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14:paraId="6E7BED23" w14:textId="77777777" w:rsidR="000C5C7B" w:rsidRPr="000C5C7B" w:rsidRDefault="000C5C7B" w:rsidP="00403A17">
      <w:pPr>
        <w:rPr>
          <w:sz w:val="20"/>
        </w:rPr>
      </w:pPr>
    </w:p>
    <w:p w14:paraId="23454ABB" w14:textId="77777777" w:rsidR="000C5C7B" w:rsidRDefault="00AF357F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14:paraId="3450BAE1" w14:textId="77777777" w:rsidR="000C5C7B" w:rsidRDefault="000C5C7B" w:rsidP="00403A17">
      <w:pPr>
        <w:rPr>
          <w:sz w:val="20"/>
        </w:rPr>
      </w:pPr>
    </w:p>
    <w:p w14:paraId="41E8E1D0" w14:textId="1D727D6F" w:rsidR="00317A51" w:rsidRDefault="00AF357F" w:rsidP="00403A17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EndPr/>
        <w:sdtContent>
          <w:r w:rsidR="005032DC">
            <w:rPr>
              <w:rFonts w:cs="Arial"/>
              <w:sz w:val="20"/>
            </w:rPr>
            <w:t>de subministrament</w:t>
          </w:r>
        </w:sdtContent>
      </w:sdt>
      <w:r w:rsidR="00680579">
        <w:rPr>
          <w:sz w:val="20"/>
        </w:rPr>
        <w:t xml:space="preserve"> anomenat “</w:t>
      </w:r>
      <w:r w:rsidR="00A400C9" w:rsidRPr="00213432">
        <w:rPr>
          <w:color w:val="000000"/>
          <w:sz w:val="20"/>
        </w:rPr>
        <w:t>Contracte de subministrament de les llicències del programari de gestió de personal i recursos humans (</w:t>
      </w:r>
      <w:proofErr w:type="spellStart"/>
      <w:r w:rsidR="00A400C9" w:rsidRPr="00213432">
        <w:rPr>
          <w:color w:val="000000"/>
          <w:sz w:val="20"/>
        </w:rPr>
        <w:t>Epsilon</w:t>
      </w:r>
      <w:proofErr w:type="spellEnd"/>
      <w:r w:rsidR="00A400C9" w:rsidRPr="00213432">
        <w:rPr>
          <w:color w:val="000000"/>
          <w:sz w:val="20"/>
        </w:rPr>
        <w:t xml:space="preserve"> RH) en modalitat de subscripció (SaaS) i serveis de suport als usuaris</w:t>
      </w:r>
      <w:r w:rsidRPr="000C5C7B">
        <w:rPr>
          <w:sz w:val="20"/>
        </w:rPr>
        <w:t>”, es fa constar que el desglossament és el que a continuació es detalla, en compliment de la previsió establerta a l’article 100 de la Llei 9/2017, de 8 de novembre, de contractes del sector públic, per la qual es transposen a l’ordenament ju</w:t>
      </w:r>
      <w:r w:rsidRPr="000C5C7B">
        <w:rPr>
          <w:sz w:val="20"/>
        </w:rPr>
        <w:t>rídic espanyol les Directives del Parlament Europeu i del Consell 2014/23/UE i 2014/24/UE, de 26 de febrer:</w:t>
      </w:r>
    </w:p>
    <w:p w14:paraId="1E2BC567" w14:textId="77777777" w:rsidR="00317A51" w:rsidRDefault="00317A51" w:rsidP="00403A17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842"/>
      </w:tblGrid>
      <w:tr w:rsidR="003F1469" w14:paraId="2FBA07B9" w14:textId="77777777" w:rsidTr="006746E9">
        <w:trPr>
          <w:trHeight w:val="315"/>
        </w:trPr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40B5EC" w14:textId="77777777" w:rsidR="000C5C7B" w:rsidRPr="00FF72FB" w:rsidRDefault="000C5C7B" w:rsidP="009573F8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FC660" w14:textId="77777777" w:rsidR="000C5C7B" w:rsidRPr="00A400C9" w:rsidRDefault="00AF357F" w:rsidP="00A400C9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A400C9">
              <w:rPr>
                <w:rFonts w:cs="Arial"/>
                <w:b/>
                <w:color w:val="000000"/>
                <w:sz w:val="16"/>
                <w:szCs w:val="18"/>
              </w:rPr>
              <w:t xml:space="preserve">Import, IVA inclòs </w:t>
            </w:r>
          </w:p>
        </w:tc>
      </w:tr>
      <w:tr w:rsidR="003F1469" w14:paraId="079F069F" w14:textId="77777777" w:rsidTr="006746E9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71C8D" w14:textId="77777777" w:rsidR="000C5C7B" w:rsidRPr="00FF72FB" w:rsidRDefault="00AF357F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a) Costos 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3F1469" w14:paraId="30E9D71E" w14:textId="77777777" w:rsidTr="009573F8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DBA7B" w14:textId="7BF67009" w:rsidR="000C5C7B" w:rsidRPr="00FF72FB" w:rsidRDefault="005032DC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5032DC">
              <w:rPr>
                <w:rFonts w:cs="Arial"/>
                <w:color w:val="000000"/>
                <w:sz w:val="18"/>
                <w:szCs w:val="18"/>
              </w:rPr>
              <w:t>Llicències en modalitat SaaS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77EDC8" w14:textId="0BEEB170" w:rsidR="000C5C7B" w:rsidRPr="00FF72FB" w:rsidRDefault="005032DC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5032DC">
              <w:rPr>
                <w:rFonts w:cs="Arial"/>
                <w:color w:val="000000"/>
                <w:sz w:val="18"/>
                <w:szCs w:val="18"/>
              </w:rPr>
              <w:t xml:space="preserve">270.819,30 </w:t>
            </w:r>
            <w:r w:rsidR="00AF357F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3F1469" w14:paraId="1751D5EE" w14:textId="77777777" w:rsidTr="009573F8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E5BFD" w14:textId="518A15CD" w:rsidR="000C5C7B" w:rsidRPr="00FF72FB" w:rsidRDefault="005032DC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5032DC">
              <w:rPr>
                <w:rFonts w:cs="Arial"/>
                <w:color w:val="000000"/>
                <w:sz w:val="18"/>
                <w:szCs w:val="18"/>
              </w:rPr>
              <w:t>Atenció SAU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4BB453" w14:textId="4F13DE41" w:rsidR="000C5C7B" w:rsidRPr="00FF72FB" w:rsidRDefault="005032DC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5032DC">
              <w:rPr>
                <w:rFonts w:cs="Arial"/>
                <w:color w:val="000000"/>
                <w:sz w:val="18"/>
                <w:szCs w:val="18"/>
              </w:rPr>
              <w:t xml:space="preserve">5.065,94 </w:t>
            </w:r>
            <w:r w:rsidR="00AF357F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3F1469" w14:paraId="48F10DA3" w14:textId="77777777" w:rsidTr="009573F8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8D604" w14:textId="73100A84" w:rsidR="000C5C7B" w:rsidRPr="00FF72FB" w:rsidRDefault="005032DC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5032DC">
              <w:rPr>
                <w:rFonts w:cs="Arial"/>
                <w:color w:val="000000"/>
                <w:sz w:val="18"/>
                <w:szCs w:val="18"/>
              </w:rPr>
              <w:t>Borsa d'hores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872707" w14:textId="7F648D03" w:rsidR="000C5C7B" w:rsidRPr="00FF72FB" w:rsidRDefault="005032DC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5032DC">
              <w:rPr>
                <w:rFonts w:cs="Arial"/>
                <w:color w:val="000000"/>
                <w:sz w:val="18"/>
                <w:szCs w:val="18"/>
              </w:rPr>
              <w:t xml:space="preserve">34.354,32 </w:t>
            </w:r>
            <w:r w:rsidR="00AF357F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3F1469" w14:paraId="5F557860" w14:textId="77777777" w:rsidTr="000C5C7B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4F4BD" w14:textId="77777777" w:rsidR="000C5C7B" w:rsidRPr="00FF72FB" w:rsidRDefault="00AF357F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D4DDE49" w14:textId="651A5D77" w:rsidR="000C5C7B" w:rsidRPr="00FF72FB" w:rsidRDefault="005032DC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5032DC">
              <w:rPr>
                <w:rFonts w:cs="Arial"/>
                <w:color w:val="000000"/>
                <w:sz w:val="18"/>
                <w:szCs w:val="18"/>
              </w:rPr>
              <w:t xml:space="preserve">310.239,56 </w:t>
            </w:r>
            <w:r w:rsidR="00AF357F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3F1469" w14:paraId="7BF5B326" w14:textId="77777777" w:rsidTr="006746E9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F7DD67" w14:textId="77777777" w:rsidR="000C5C7B" w:rsidRPr="00FF72FB" w:rsidRDefault="00AF357F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3F1469" w14:paraId="450FE38E" w14:textId="77777777" w:rsidTr="009573F8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6A707" w14:textId="77777777" w:rsidR="000C5C7B" w:rsidRPr="00FF72FB" w:rsidRDefault="00AF357F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A27282" w14:textId="4D7957A3" w:rsidR="000C5C7B" w:rsidRPr="00FF72FB" w:rsidRDefault="005032DC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5032DC">
              <w:rPr>
                <w:rFonts w:cs="Arial"/>
                <w:color w:val="000000"/>
                <w:sz w:val="18"/>
                <w:szCs w:val="18"/>
              </w:rPr>
              <w:t xml:space="preserve">9.307,19 </w:t>
            </w:r>
            <w:r w:rsidR="00AF357F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3F1469" w14:paraId="667DA575" w14:textId="77777777" w:rsidTr="006746E9">
        <w:trPr>
          <w:trHeight w:val="300"/>
        </w:trPr>
        <w:tc>
          <w:tcPr>
            <w:tcW w:w="66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9A205" w14:textId="77777777" w:rsidR="000C5C7B" w:rsidRPr="00FF72FB" w:rsidRDefault="00AF357F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E94EB7" w14:textId="0CEFE783" w:rsidR="000C5C7B" w:rsidRPr="00FF72FB" w:rsidRDefault="005032DC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5032DC">
              <w:rPr>
                <w:rFonts w:cs="Arial"/>
                <w:color w:val="000000"/>
                <w:sz w:val="18"/>
                <w:szCs w:val="18"/>
              </w:rPr>
              <w:t xml:space="preserve">18.614,37 </w:t>
            </w:r>
            <w:r w:rsidR="00AF357F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3F1469" w14:paraId="76E3CF4C" w14:textId="77777777" w:rsidTr="000C5C7B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F6E88" w14:textId="77777777" w:rsidR="000C5C7B" w:rsidRPr="00FF72FB" w:rsidRDefault="00AF357F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F303164" w14:textId="010AF549" w:rsidR="000C5C7B" w:rsidRPr="00FF72FB" w:rsidRDefault="005032DC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5032DC">
              <w:rPr>
                <w:rFonts w:cs="Arial"/>
                <w:color w:val="000000"/>
                <w:sz w:val="18"/>
                <w:szCs w:val="18"/>
              </w:rPr>
              <w:t xml:space="preserve">27.921,56 </w:t>
            </w:r>
            <w:r w:rsidR="00AF357F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3F1469" w14:paraId="17216ABE" w14:textId="77777777" w:rsidTr="006746E9">
        <w:trPr>
          <w:trHeight w:val="75"/>
        </w:trPr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948E1F" w14:textId="77777777" w:rsidR="000C5C7B" w:rsidRPr="000C5C7B" w:rsidRDefault="000C5C7B" w:rsidP="009573F8">
            <w:pPr>
              <w:jc w:val="right"/>
              <w:rPr>
                <w:rFonts w:cs="Arial"/>
                <w:color w:val="000000"/>
                <w:sz w:val="10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1D0A51" w14:textId="77777777" w:rsidR="000C5C7B" w:rsidRPr="000C5C7B" w:rsidRDefault="000C5C7B" w:rsidP="009573F8">
            <w:pPr>
              <w:rPr>
                <w:rFonts w:cs="Arial"/>
                <w:sz w:val="10"/>
                <w:szCs w:val="18"/>
              </w:rPr>
            </w:pPr>
          </w:p>
        </w:tc>
      </w:tr>
      <w:tr w:rsidR="003F1469" w14:paraId="7B56D9C9" w14:textId="77777777" w:rsidTr="006746E9">
        <w:trPr>
          <w:trHeight w:val="395"/>
        </w:trPr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8C008" w14:textId="77777777" w:rsidR="000C5C7B" w:rsidRPr="00FF72FB" w:rsidRDefault="00AF357F" w:rsidP="009573F8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BBD7EA" w14:textId="30413470" w:rsidR="000C5C7B" w:rsidRPr="00FF72FB" w:rsidRDefault="005032DC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5032DC">
              <w:rPr>
                <w:rFonts w:cs="Arial"/>
                <w:color w:val="000000"/>
                <w:sz w:val="18"/>
                <w:szCs w:val="18"/>
              </w:rPr>
              <w:t xml:space="preserve">338.161,12 </w:t>
            </w:r>
            <w:r w:rsidR="00AF357F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</w:tbl>
    <w:p w14:paraId="54E9FE7D" w14:textId="77777777" w:rsidR="000C5C7B" w:rsidRDefault="000C5C7B" w:rsidP="00403A17">
      <w:pPr>
        <w:rPr>
          <w:sz w:val="20"/>
        </w:rPr>
      </w:pPr>
    </w:p>
    <w:p w14:paraId="2FD4F1A7" w14:textId="77777777" w:rsidR="00317A51" w:rsidRPr="00317A51" w:rsidRDefault="00AF357F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0A336" w14:textId="77777777" w:rsidR="00AF357F" w:rsidRDefault="00AF357F">
      <w:r>
        <w:separator/>
      </w:r>
    </w:p>
  </w:endnote>
  <w:endnote w:type="continuationSeparator" w:id="0">
    <w:p w14:paraId="73C38A2D" w14:textId="77777777" w:rsidR="00AF357F" w:rsidRDefault="00AF3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951E9" w14:textId="77777777" w:rsidR="00A671FE" w:rsidRPr="00403A17" w:rsidRDefault="00AF357F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007FAA2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D271263" w14:textId="77777777" w:rsidR="00A671FE" w:rsidRPr="00403A17" w:rsidRDefault="00AF357F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DBE99" w14:textId="77777777" w:rsidR="00A671FE" w:rsidRPr="00403A17" w:rsidRDefault="00AF357F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14:paraId="6C85C6D3" w14:textId="77777777"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63298549" w14:textId="77777777" w:rsidR="00A671FE" w:rsidRPr="00403A17" w:rsidRDefault="00AF357F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4CC9C" w14:textId="77777777" w:rsidR="00A671FE" w:rsidRPr="009344E9" w:rsidRDefault="00AF357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7FA432E" w14:textId="77777777" w:rsidR="00A671FE" w:rsidRPr="009344E9" w:rsidRDefault="00AF357F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0A0E96C" wp14:editId="4827BB7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89937E" w14:textId="77777777" w:rsidR="00A671FE" w:rsidRDefault="00AF357F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A0E96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" o:allowincell="f" filled="f" stroked="f">
              <v:textbox inset="0,0,0,0">
                <w:txbxContent>
                  <w:p w14:paraId="1889937E" w14:textId="77777777" w:rsidR="00A671FE" w:rsidRDefault="00AF357F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750696D" wp14:editId="22E94B39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1B023" w14:textId="77777777" w:rsidR="00AF357F" w:rsidRDefault="00AF357F">
      <w:r>
        <w:separator/>
      </w:r>
    </w:p>
  </w:footnote>
  <w:footnote w:type="continuationSeparator" w:id="0">
    <w:p w14:paraId="3D62C239" w14:textId="77777777" w:rsidR="00AF357F" w:rsidRDefault="00AF357F">
      <w:r>
        <w:continuationSeparator/>
      </w:r>
    </w:p>
  </w:footnote>
  <w:footnote w:id="1">
    <w:p w14:paraId="6AF78E44" w14:textId="77777777" w:rsidR="000C5C7B" w:rsidRPr="0028333A" w:rsidRDefault="00AF357F" w:rsidP="000C5C7B">
      <w:pPr>
        <w:pStyle w:val="Textdenotaapeudepgina"/>
        <w:spacing w:after="80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0C5C7B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14:paraId="3619A843" w14:textId="77777777" w:rsidR="000C5C7B" w:rsidRPr="00E638D7" w:rsidRDefault="00AF357F" w:rsidP="000C5C7B">
      <w:pPr>
        <w:pStyle w:val="Textdenotaapeudepgina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Són costos indirectes aquells que no poden ser aplicats directament a un</w:t>
      </w:r>
      <w:r>
        <w:rPr>
          <w:rFonts w:ascii="Arial" w:hAnsi="Arial" w:cs="Arial"/>
          <w:sz w:val="16"/>
          <w:szCs w:val="16"/>
        </w:rPr>
        <w:t xml:space="preserve"> producte,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614F1" w14:textId="77777777" w:rsidR="00790D58" w:rsidRDefault="00790D58" w:rsidP="00790D58">
    <w:pPr>
      <w:rPr>
        <w:noProof/>
        <w:lang w:val="es-ES"/>
      </w:rPr>
    </w:pPr>
  </w:p>
  <w:p w14:paraId="2C4E6251" w14:textId="77777777" w:rsidR="00A671FE" w:rsidRDefault="00AF357F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0B76FD8" wp14:editId="284A9773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1E89DA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67AD7" w14:textId="77777777"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1469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32D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746E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94935"/>
    <w:rsid w:val="00AD59EE"/>
    <w:rsid w:val="00AF357F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217B8C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DF492A">
          <w:r w:rsidRPr="000122EA">
            <w:rPr>
              <w:rStyle w:val="Textdelcontenidor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F492A" w:rsidRDefault="00DF492A">
      <w:pPr>
        <w:spacing w:after="0" w:line="240" w:lineRule="auto"/>
      </w:pPr>
      <w:r>
        <w:separator/>
      </w:r>
    </w:p>
  </w:endnote>
  <w:endnote w:type="continuationSeparator" w:id="0">
    <w:p w:rsidR="00DF492A" w:rsidRDefault="00DF492A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F492A" w:rsidRDefault="00DF492A">
      <w:pPr>
        <w:spacing w:after="0" w:line="240" w:lineRule="auto"/>
      </w:pPr>
      <w:r>
        <w:separator/>
      </w:r>
    </w:p>
  </w:footnote>
  <w:footnote w:type="continuationSeparator" w:id="0">
    <w:p w:rsidR="00DF492A" w:rsidRDefault="00DF492A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C5"/>
    <w:rsid w:val="001A715F"/>
    <w:rsid w:val="0060441B"/>
    <w:rsid w:val="00DF492A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CA20CD-1835-42D5-817B-7552C73BB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26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Carbonell M, Núria TECNOLOGIA I SISTEMES D INFORMACIO</cp:lastModifiedBy>
  <cp:revision>10</cp:revision>
  <cp:lastPrinted>2015-04-24T12:36:00Z</cp:lastPrinted>
  <dcterms:created xsi:type="dcterms:W3CDTF">2024-03-04T13:08:00Z</dcterms:created>
  <dcterms:modified xsi:type="dcterms:W3CDTF">2025-04-03T12:44:00Z</dcterms:modified>
</cp:coreProperties>
</file>