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47F326" w14:textId="77777777" w:rsidR="0063639A" w:rsidRDefault="001D1069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0A47EC7F" w14:textId="68F29037" w:rsidR="003543D3" w:rsidRPr="003543D3" w:rsidRDefault="001D1069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0B483C">
        <w:rPr>
          <w:b/>
          <w:bCs/>
          <w:u w:val="single"/>
        </w:rPr>
        <w:t>6</w:t>
      </w:r>
    </w:p>
    <w:p w14:paraId="04488900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DBC75B3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1FC56C6" w14:textId="77777777" w:rsidR="003543D3" w:rsidRPr="003543D3" w:rsidRDefault="001D1069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7899E8C8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3842E6D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0F5E97C" w14:textId="77777777" w:rsidR="00524569" w:rsidRPr="008F6ECB" w:rsidRDefault="001D1069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350B0460" w14:textId="77777777" w:rsidR="00524569" w:rsidRDefault="00524569" w:rsidP="00524569">
      <w:pPr>
        <w:rPr>
          <w:sz w:val="20"/>
        </w:rPr>
      </w:pPr>
    </w:p>
    <w:p w14:paraId="02B3B7E9" w14:textId="02E83B88" w:rsidR="00524569" w:rsidRPr="008F6ECB" w:rsidRDefault="001D1069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="000B483C">
        <w:rPr>
          <w:sz w:val="20"/>
        </w:rPr>
        <w:t>Gestió, control i atenció dels gats comunitaris de Sabadell</w:t>
      </w:r>
      <w:r>
        <w:rPr>
          <w:sz w:val="20"/>
        </w:rPr>
        <w:t>,</w:t>
      </w:r>
    </w:p>
    <w:p w14:paraId="43A321BD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64521D10" w14:textId="77777777" w:rsidR="003543D3" w:rsidRDefault="001D1069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3D31D1A5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3D2068" w14:paraId="1D346317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470D2" w14:textId="77777777" w:rsidR="003543D3" w:rsidRDefault="001D1069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05E0" w14:textId="77777777" w:rsidR="003543D3" w:rsidRDefault="001D10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3732" w14:textId="77777777" w:rsidR="003543D3" w:rsidRDefault="001D10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49794451" w14:textId="77777777" w:rsidR="003543D3" w:rsidRDefault="001D10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B862" w14:textId="77777777" w:rsidR="003543D3" w:rsidRDefault="001D10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D2068" w14:paraId="7147507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3AE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953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4F5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1B4F1" w14:textId="77777777" w:rsidR="003543D3" w:rsidRDefault="001D106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D2068" w14:paraId="5B2ED85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2FE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BE5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66F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5378" w14:textId="77777777" w:rsidR="003543D3" w:rsidRDefault="001D106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D2068" w14:paraId="2BCB8E9D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7E55" w14:textId="77777777" w:rsidR="003543D3" w:rsidRDefault="001D1069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53B9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CE008" w14:textId="77777777" w:rsidR="003543D3" w:rsidRDefault="001D106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3B2AF29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9A9E86A" w14:textId="77777777" w:rsidR="003543D3" w:rsidRDefault="001D1069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06462EF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D85326B" w14:textId="77777777" w:rsidR="003543D3" w:rsidRDefault="001D1069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09EC078B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EEA1CB7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65C5B51" w14:textId="77777777" w:rsidR="003543D3" w:rsidRDefault="001D1069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10280D2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B8DDCD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C5D58F4" w14:textId="77777777" w:rsidR="000C5C7B" w:rsidRDefault="001D1069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642A5B6F" w14:textId="77777777" w:rsidR="0063639A" w:rsidRPr="00524569" w:rsidRDefault="001D1069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CFF9ED" w14:textId="77777777" w:rsidR="001D1069" w:rsidRDefault="001D1069">
      <w:r>
        <w:separator/>
      </w:r>
    </w:p>
  </w:endnote>
  <w:endnote w:type="continuationSeparator" w:id="0">
    <w:p w14:paraId="5F652AB6" w14:textId="77777777" w:rsidR="001D1069" w:rsidRDefault="001D1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F4DD64" w14:textId="77777777" w:rsidR="00A671FE" w:rsidRPr="00403A17" w:rsidRDefault="001D1069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5BDE338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66C631D" w14:textId="77777777" w:rsidR="00A671FE" w:rsidRPr="00403A17" w:rsidRDefault="001D1069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3A6A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09E441" w14:textId="77777777" w:rsidR="00A671FE" w:rsidRPr="009344E9" w:rsidRDefault="001D106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C867DA9" w14:textId="7B8D97B3" w:rsidR="00A671FE" w:rsidRPr="009344E9" w:rsidRDefault="00E21A74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FE1D065" wp14:editId="437506AB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2A6EB1" w14:textId="77777777" w:rsidR="00A671FE" w:rsidRDefault="001D1069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E1D06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702A6EB1" w14:textId="77777777" w:rsidR="00A671FE" w:rsidRDefault="001D1069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504B1EC" wp14:editId="2A052B07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C5C1E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4BB6E" w14:textId="77777777" w:rsidR="001D1069" w:rsidRDefault="001D1069">
      <w:r>
        <w:separator/>
      </w:r>
    </w:p>
  </w:footnote>
  <w:footnote w:type="continuationSeparator" w:id="0">
    <w:p w14:paraId="4C76FDD4" w14:textId="77777777" w:rsidR="001D1069" w:rsidRDefault="001D1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D5E0D" w14:textId="77777777" w:rsidR="00790D58" w:rsidRDefault="00790D58" w:rsidP="00790D58">
    <w:pPr>
      <w:rPr>
        <w:noProof/>
        <w:lang w:val="es-ES"/>
      </w:rPr>
    </w:pPr>
  </w:p>
  <w:p w14:paraId="2EADC1B6" w14:textId="77777777" w:rsidR="00A671FE" w:rsidRDefault="001D1069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758E9EC" wp14:editId="1912C37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ED244E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73435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B483C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1069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2068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12E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1A74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58DBB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8B663-518C-4DCD-96CC-2227131BC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2025-05-07T06:59:00Z</dcterms:created>
  <dcterms:modified xsi:type="dcterms:W3CDTF">2025-05-07T06:59:00Z</dcterms:modified>
</cp:coreProperties>
</file>