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0069E" w14:textId="69B61EC6" w:rsidR="00700F82" w:rsidRPr="00700F82" w:rsidRDefault="00700F82" w:rsidP="00700F82">
      <w:pPr>
        <w:outlineLvl w:val="7"/>
        <w:rPr>
          <w:rFonts w:cs="Arial"/>
          <w:b/>
          <w:spacing w:val="-2"/>
          <w:u w:val="single"/>
        </w:rPr>
      </w:pPr>
      <w:r w:rsidRPr="00700F82">
        <w:rPr>
          <w:rFonts w:cs="Arial"/>
          <w:b/>
          <w:spacing w:val="-2"/>
          <w:u w:val="single"/>
        </w:rPr>
        <w:t>ANNEX  4</w:t>
      </w:r>
    </w:p>
    <w:p w14:paraId="736ACE43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6377CBB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05CEEA33" w14:textId="77777777" w:rsidR="00700F82" w:rsidRPr="00700F82" w:rsidRDefault="00700F82" w:rsidP="00700F82">
      <w:pPr>
        <w:rPr>
          <w:szCs w:val="24"/>
        </w:rPr>
      </w:pPr>
      <w:r w:rsidRPr="00700F82">
        <w:rPr>
          <w:szCs w:val="24"/>
        </w:rPr>
        <w:t xml:space="preserve">B. MODEL D’OFERTA ECONÒMICA PER LOTS </w:t>
      </w:r>
    </w:p>
    <w:p w14:paraId="6DFB5B46" w14:textId="77777777" w:rsidR="00700F82" w:rsidRPr="00700F82" w:rsidRDefault="00700F82" w:rsidP="00700F82">
      <w:pPr>
        <w:rPr>
          <w:rFonts w:cs="Arial"/>
          <w:color w:val="0070C0"/>
          <w:spacing w:val="-2"/>
          <w:sz w:val="20"/>
          <w:szCs w:val="24"/>
        </w:rPr>
      </w:pPr>
    </w:p>
    <w:p w14:paraId="5EE987D6" w14:textId="77777777" w:rsidR="00700F82" w:rsidRPr="00700F82" w:rsidRDefault="00700F82" w:rsidP="00700F82">
      <w:pPr>
        <w:rPr>
          <w:rFonts w:cs="Arial"/>
          <w:color w:val="0070C0"/>
          <w:spacing w:val="-2"/>
          <w:sz w:val="20"/>
          <w:szCs w:val="24"/>
        </w:rPr>
      </w:pPr>
    </w:p>
    <w:p w14:paraId="400CFCE0" w14:textId="77777777" w:rsidR="00700F82" w:rsidRPr="00700F82" w:rsidRDefault="00700F82" w:rsidP="00700F82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14:paraId="4D4DF8F0" w14:textId="77777777" w:rsidR="00700F82" w:rsidRPr="00700F82" w:rsidRDefault="00700F82" w:rsidP="00700F82">
      <w:pPr>
        <w:autoSpaceDE w:val="0"/>
        <w:autoSpaceDN w:val="0"/>
        <w:adjustRightInd w:val="0"/>
        <w:rPr>
          <w:rFonts w:cs="Arial"/>
          <w:sz w:val="20"/>
        </w:rPr>
      </w:pPr>
      <w:r w:rsidRPr="00700F82">
        <w:rPr>
          <w:rFonts w:cs="Arial"/>
          <w:sz w:val="20"/>
        </w:rPr>
        <w:t>En/na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amb NIF</w:t>
      </w:r>
      <w:r w:rsidRPr="00700F82">
        <w:rPr>
          <w:rFonts w:cs="Arial"/>
          <w:sz w:val="20"/>
        </w:rPr>
        <w:tab/>
        <w:t xml:space="preserve">, en qualitat de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i en nom i representació de la societat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amb CIF .................... i domiciliada a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segons escriptura pública autoritzada davant Notari/a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en data </w:t>
      </w:r>
      <w:r w:rsidRPr="00700F82">
        <w:rPr>
          <w:rFonts w:cs="Arial"/>
          <w:sz w:val="20"/>
        </w:rPr>
        <w:tab/>
        <w:t>i amb número de protocol</w:t>
      </w:r>
      <w:r w:rsidRPr="00700F82">
        <w:rPr>
          <w:rFonts w:cs="Arial"/>
          <w:sz w:val="20"/>
        </w:rPr>
        <w:tab/>
        <w:t>.</w:t>
      </w:r>
    </w:p>
    <w:p w14:paraId="4353E7AE" w14:textId="77777777" w:rsidR="00700F82" w:rsidRPr="00700F82" w:rsidRDefault="00700F82" w:rsidP="00700F82">
      <w:pPr>
        <w:rPr>
          <w:rFonts w:cs="Arial"/>
          <w:sz w:val="20"/>
        </w:rPr>
      </w:pPr>
      <w:r w:rsidRPr="00700F82">
        <w:rPr>
          <w:rFonts w:cs="Arial"/>
          <w:sz w:val="20"/>
        </w:rPr>
        <w:t>, assabentat de l’anunci publicat en el perfil del contractant de l’Ajuntament de Sabadell i de les condicions i requisits que s’exigeixen per a l’adjudicació del contracte anomenat TALLERS EN HORARI DE MIGDIA PER ALUMNAT DE PRIMÀRIA (LABORATORIS DE LECTURA I TALLERS D’ARTS ESCÈNIQUES),</w:t>
      </w:r>
    </w:p>
    <w:p w14:paraId="04EBC58C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64063C5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E459D1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14:paraId="2FA839C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63BD202B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6987F72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0214B5E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8551177" w14:textId="77777777" w:rsidR="00700F82" w:rsidRPr="00700F82" w:rsidRDefault="00700F82" w:rsidP="00700F82">
      <w:pPr>
        <w:tabs>
          <w:tab w:val="center" w:pos="4459"/>
        </w:tabs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  <w:bdr w:val="single" w:sz="4" w:space="0" w:color="auto"/>
        </w:rPr>
        <w:t>Criteri 1</w:t>
      </w:r>
      <w:r w:rsidRPr="00700F82">
        <w:rPr>
          <w:rFonts w:cs="Arial"/>
          <w:color w:val="000000"/>
          <w:spacing w:val="-2"/>
          <w:sz w:val="20"/>
          <w:szCs w:val="24"/>
        </w:rPr>
        <w:t>. Descripció: millora econòmica del pressupost de licitació que es fixa en el PCAP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</w:p>
    <w:p w14:paraId="328BE48A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BCB4199" w14:textId="77777777" w:rsidR="00700F82" w:rsidRPr="00700F82" w:rsidRDefault="00700F82" w:rsidP="00700F82">
      <w:pPr>
        <w:rPr>
          <w:rFonts w:cs="Arial"/>
          <w:b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</w:rPr>
        <w:t>Lot. Núm.1:</w:t>
      </w:r>
      <w:r w:rsidRPr="00700F82">
        <w:rPr>
          <w:rFonts w:cs="Arial"/>
          <w:b/>
          <w:color w:val="000000"/>
          <w:spacing w:val="-2"/>
          <w:sz w:val="20"/>
          <w:szCs w:val="24"/>
        </w:rPr>
        <w:tab/>
      </w:r>
      <w:r w:rsidRPr="00700F82">
        <w:rPr>
          <w:rFonts w:cs="Arial"/>
          <w:b/>
          <w:color w:val="000000"/>
          <w:spacing w:val="-2"/>
          <w:sz w:val="20"/>
          <w:szCs w:val="24"/>
        </w:rPr>
        <w:tab/>
      </w:r>
      <w:r w:rsidRPr="00700F82">
        <w:rPr>
          <w:rFonts w:cs="Arial"/>
          <w:b/>
          <w:color w:val="000000"/>
          <w:spacing w:val="-2"/>
          <w:sz w:val="20"/>
          <w:szCs w:val="24"/>
        </w:rPr>
        <w:tab/>
      </w:r>
      <w:r w:rsidRPr="00700F82">
        <w:rPr>
          <w:rFonts w:cs="Arial"/>
          <w:b/>
          <w:color w:val="000000"/>
          <w:spacing w:val="-2"/>
          <w:sz w:val="20"/>
          <w:szCs w:val="24"/>
        </w:rPr>
        <w:tab/>
      </w:r>
      <w:r w:rsidRPr="00700F82">
        <w:rPr>
          <w:rFonts w:cs="Arial"/>
          <w:b/>
          <w:color w:val="000000"/>
          <w:spacing w:val="-2"/>
          <w:sz w:val="20"/>
          <w:szCs w:val="24"/>
        </w:rPr>
        <w:tab/>
        <w:t>OFERTA PRESENTADA:</w:t>
      </w:r>
    </w:p>
    <w:p w14:paraId="7FA05EA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65BFEDD" w14:textId="237650FE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Import base: </w:t>
      </w:r>
      <w:r w:rsidR="002A2006">
        <w:rPr>
          <w:rFonts w:cs="Arial"/>
          <w:color w:val="000000"/>
          <w:spacing w:val="-2"/>
          <w:sz w:val="20"/>
          <w:szCs w:val="24"/>
        </w:rPr>
        <w:t>80.204,12</w:t>
      </w:r>
      <w:r w:rsidRPr="00700F82">
        <w:rPr>
          <w:rFonts w:cs="Arial"/>
          <w:color w:val="000000"/>
          <w:spacing w:val="-2"/>
          <w:sz w:val="20"/>
          <w:szCs w:val="24"/>
        </w:rPr>
        <w:t>€</w:t>
      </w:r>
    </w:p>
    <w:p w14:paraId="524D482A" w14:textId="54FAC2B3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Import IVA: </w:t>
      </w:r>
      <w:r w:rsidR="002A2006">
        <w:rPr>
          <w:rFonts w:cs="Arial"/>
          <w:color w:val="000000"/>
          <w:spacing w:val="-2"/>
          <w:sz w:val="20"/>
          <w:szCs w:val="24"/>
        </w:rPr>
        <w:t>exempt</w:t>
      </w:r>
    </w:p>
    <w:p w14:paraId="79D651F7" w14:textId="699A9ABA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Import total: </w:t>
      </w:r>
      <w:r w:rsidR="002A2006">
        <w:rPr>
          <w:rFonts w:cs="Arial"/>
          <w:color w:val="000000"/>
          <w:spacing w:val="-2"/>
          <w:sz w:val="20"/>
          <w:szCs w:val="24"/>
        </w:rPr>
        <w:t>80.204,12</w:t>
      </w:r>
      <w:r w:rsidRPr="00700F82">
        <w:rPr>
          <w:rFonts w:cs="Arial"/>
          <w:color w:val="000000"/>
          <w:spacing w:val="-2"/>
          <w:sz w:val="20"/>
          <w:szCs w:val="24"/>
        </w:rPr>
        <w:t>€</w:t>
      </w:r>
    </w:p>
    <w:p w14:paraId="2E136159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88A6D79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</w:rPr>
        <w:t>Lot. Núm. 2</w:t>
      </w:r>
      <w:r w:rsidRPr="00700F82">
        <w:rPr>
          <w:rFonts w:cs="Arial"/>
          <w:color w:val="000000"/>
          <w:spacing w:val="-2"/>
          <w:sz w:val="20"/>
          <w:szCs w:val="24"/>
        </w:rPr>
        <w:t>:</w:t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color w:val="000000"/>
          <w:spacing w:val="-2"/>
          <w:sz w:val="20"/>
          <w:szCs w:val="24"/>
        </w:rPr>
        <w:tab/>
      </w:r>
      <w:r w:rsidRPr="00700F82">
        <w:rPr>
          <w:rFonts w:cs="Arial"/>
          <w:b/>
          <w:color w:val="000000"/>
          <w:spacing w:val="-2"/>
          <w:sz w:val="20"/>
          <w:szCs w:val="24"/>
        </w:rPr>
        <w:t>OFERTA PRESENTADA:</w:t>
      </w:r>
    </w:p>
    <w:p w14:paraId="31968224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760B67FB" w14:textId="5D109D43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Import base: </w:t>
      </w:r>
      <w:r w:rsidR="002A2006">
        <w:rPr>
          <w:rFonts w:cs="Arial"/>
          <w:color w:val="000000"/>
          <w:spacing w:val="-2"/>
          <w:sz w:val="20"/>
          <w:szCs w:val="24"/>
        </w:rPr>
        <w:t>43.250,70</w:t>
      </w:r>
      <w:r w:rsidRPr="00700F82">
        <w:rPr>
          <w:rFonts w:cs="Arial"/>
          <w:color w:val="000000"/>
          <w:spacing w:val="-2"/>
          <w:sz w:val="20"/>
          <w:szCs w:val="24"/>
        </w:rPr>
        <w:t>€</w:t>
      </w:r>
    </w:p>
    <w:p w14:paraId="2EA0FE46" w14:textId="1E2EB953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>Import IVA</w:t>
      </w:r>
      <w:r w:rsidR="002A2006">
        <w:rPr>
          <w:rFonts w:cs="Arial"/>
          <w:color w:val="000000"/>
          <w:spacing w:val="-2"/>
          <w:sz w:val="20"/>
          <w:szCs w:val="24"/>
        </w:rPr>
        <w:t>: exempt</w:t>
      </w:r>
    </w:p>
    <w:p w14:paraId="71478118" w14:textId="487FCFBB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color w:val="000000"/>
          <w:spacing w:val="-2"/>
          <w:sz w:val="20"/>
          <w:szCs w:val="24"/>
        </w:rPr>
        <w:t xml:space="preserve">Import total: </w:t>
      </w:r>
      <w:r w:rsidR="002A2006">
        <w:rPr>
          <w:rFonts w:cs="Arial"/>
          <w:color w:val="000000"/>
          <w:spacing w:val="-2"/>
          <w:sz w:val="20"/>
          <w:szCs w:val="24"/>
        </w:rPr>
        <w:t>43.250,70</w:t>
      </w:r>
      <w:r w:rsidRPr="00700F82">
        <w:rPr>
          <w:rFonts w:cs="Arial"/>
          <w:color w:val="000000"/>
          <w:spacing w:val="-2"/>
          <w:sz w:val="20"/>
          <w:szCs w:val="24"/>
        </w:rPr>
        <w:t>€</w:t>
      </w:r>
    </w:p>
    <w:p w14:paraId="5F30625D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77FB065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3B13168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2CC769B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3701A98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EDD63F2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28C3287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A34634C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1382C75" w14:textId="6BE60F0A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  <w:bdr w:val="single" w:sz="4" w:space="0" w:color="auto"/>
        </w:rPr>
        <w:t>Criteri 2</w:t>
      </w:r>
      <w:r w:rsidRPr="00700F82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794627A3" w14:textId="77777777" w:rsid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E3A724F" w14:textId="230E5E58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</w:rPr>
        <w:t>Lot 1.</w:t>
      </w:r>
      <w:r w:rsidRPr="00700F82">
        <w:rPr>
          <w:rFonts w:cs="Arial"/>
          <w:color w:val="000000"/>
          <w:spacing w:val="-2"/>
          <w:sz w:val="20"/>
          <w:szCs w:val="24"/>
        </w:rPr>
        <w:t xml:space="preserve"> Descripció: compromís de realització d’una mostra de final de curs consistent en una trobada extraordinària que agrupi als participants, famílies i altres agents del barri, en una jornada que permeti mostrar a l’alumnat participant en allò realitzat durant el curs i compartir l’experiència amb les seves famílies i resta de la comunitat.</w:t>
      </w:r>
    </w:p>
    <w:p w14:paraId="03402974" w14:textId="33B12B93" w:rsidR="00700F82" w:rsidRPr="00700F82" w:rsidRDefault="00781614" w:rsidP="00700F82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b/>
          <w:noProof/>
          <w:color w:val="000000"/>
          <w:spacing w:val="-2"/>
          <w:sz w:val="20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BF7E14" wp14:editId="5D201ACE">
                <wp:simplePos x="0" y="0"/>
                <wp:positionH relativeFrom="column">
                  <wp:posOffset>1844040</wp:posOffset>
                </wp:positionH>
                <wp:positionV relativeFrom="paragraph">
                  <wp:posOffset>142875</wp:posOffset>
                </wp:positionV>
                <wp:extent cx="200025" cy="195580"/>
                <wp:effectExtent l="9525" t="6350" r="9525" b="762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8F941" w14:textId="77777777" w:rsidR="00700F82" w:rsidRDefault="00700F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BF7E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5.2pt;margin-top:11.25pt;width:15.75pt;height:1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">
                <v:textbox>
                  <w:txbxContent>
                    <w:p w14:paraId="7168F941" w14:textId="77777777" w:rsidR="00700F82" w:rsidRDefault="00700F82"/>
                  </w:txbxContent>
                </v:textbox>
              </v:shape>
            </w:pict>
          </mc:Fallback>
        </mc:AlternateContent>
      </w:r>
    </w:p>
    <w:p w14:paraId="72C96FDD" w14:textId="75100277" w:rsidR="00700F82" w:rsidRDefault="00781614" w:rsidP="00700F82">
      <w:r>
        <w:rPr>
          <w:rFonts w:cs="Arial"/>
          <w:b/>
          <w:noProof/>
          <w:color w:val="000000"/>
          <w:spacing w:val="-2"/>
          <w:sz w:val="20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0645BF" wp14:editId="48C62897">
                <wp:simplePos x="0" y="0"/>
                <wp:positionH relativeFrom="column">
                  <wp:posOffset>3377565</wp:posOffset>
                </wp:positionH>
                <wp:positionV relativeFrom="paragraph">
                  <wp:posOffset>19050</wp:posOffset>
                </wp:positionV>
                <wp:extent cx="200025" cy="209550"/>
                <wp:effectExtent l="9525" t="9525" r="9525" b="9525"/>
                <wp:wrapNone/>
                <wp:docPr id="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91DF5" w14:textId="77777777" w:rsidR="00700F82" w:rsidRDefault="00700F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645BF" id="Text Box 3" o:spid="_x0000_s1027" type="#_x0000_t202" style="position:absolute;left:0;text-align:left;margin-left:265.95pt;margin-top:1.5pt;width:15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">
                <v:textbox>
                  <w:txbxContent>
                    <w:p w14:paraId="6EC91DF5" w14:textId="77777777" w:rsidR="00700F82" w:rsidRDefault="00700F82"/>
                  </w:txbxContent>
                </v:textbox>
              </v:shape>
            </w:pict>
          </mc:Fallback>
        </mc:AlternateContent>
      </w:r>
      <w:r w:rsidR="00700F82" w:rsidRPr="00700F82">
        <w:rPr>
          <w:rFonts w:cs="Arial"/>
          <w:b/>
          <w:color w:val="000000"/>
          <w:spacing w:val="-2"/>
          <w:sz w:val="20"/>
          <w:szCs w:val="24"/>
        </w:rPr>
        <w:t>OFERTA PRESENTADA</w:t>
      </w:r>
      <w:r w:rsidR="00700F82" w:rsidRPr="00700F82">
        <w:rPr>
          <w:rFonts w:cs="Arial"/>
          <w:color w:val="000000"/>
          <w:spacing w:val="-2"/>
          <w:sz w:val="20"/>
          <w:szCs w:val="24"/>
        </w:rPr>
        <w:t>:       SI</w:t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  <w:t>NO</w:t>
      </w:r>
    </w:p>
    <w:p w14:paraId="4F82F811" w14:textId="34D5551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6E739578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1B1D365" w14:textId="73DBE9FE" w:rsidR="00700F82" w:rsidRDefault="00700F82" w:rsidP="00700F82">
      <w:pPr>
        <w:rPr>
          <w:rFonts w:cs="Arial"/>
          <w:b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  <w:bdr w:val="single" w:sz="4" w:space="0" w:color="auto"/>
        </w:rPr>
        <w:t>Criteri 2</w:t>
      </w:r>
      <w:r w:rsidRPr="00700F82">
        <w:rPr>
          <w:rFonts w:cs="Arial"/>
          <w:b/>
          <w:color w:val="000000"/>
          <w:spacing w:val="-2"/>
          <w:sz w:val="20"/>
          <w:szCs w:val="24"/>
        </w:rPr>
        <w:t xml:space="preserve"> </w:t>
      </w:r>
    </w:p>
    <w:p w14:paraId="4508565D" w14:textId="77777777" w:rsidR="00700F82" w:rsidRDefault="00700F82" w:rsidP="00700F82">
      <w:pPr>
        <w:rPr>
          <w:rFonts w:cs="Arial"/>
          <w:b/>
          <w:color w:val="000000"/>
          <w:spacing w:val="-2"/>
          <w:sz w:val="20"/>
          <w:szCs w:val="24"/>
        </w:rPr>
      </w:pPr>
    </w:p>
    <w:p w14:paraId="6339FFA6" w14:textId="3E079C6A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b/>
          <w:color w:val="000000"/>
          <w:spacing w:val="-2"/>
          <w:sz w:val="20"/>
          <w:szCs w:val="24"/>
        </w:rPr>
        <w:t>Lot 2</w:t>
      </w:r>
      <w:r w:rsidRPr="00700F82">
        <w:rPr>
          <w:rFonts w:cs="Arial"/>
          <w:color w:val="000000"/>
          <w:spacing w:val="-2"/>
          <w:sz w:val="20"/>
          <w:szCs w:val="24"/>
        </w:rPr>
        <w:t>. Descripció: compromís de representació d’una creació artística a final de curs consistent en una trobada extraordinària que agrupi als participants, famílies i altres agents del barri, en una jornada que permeti mostrar a l’alumnat participant en allò realitzat durant el curs i compartir l’experiència amb les seves famílies i resta de la comunitat.</w:t>
      </w:r>
    </w:p>
    <w:p w14:paraId="4311623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0CF29D53" w14:textId="5AD5E59D" w:rsidR="00700F82" w:rsidRPr="00700F82" w:rsidRDefault="00781614" w:rsidP="00700F82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b/>
          <w:noProof/>
          <w:color w:val="000000"/>
          <w:spacing w:val="-2"/>
          <w:sz w:val="20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C734AD" wp14:editId="6F9FA6FB">
                <wp:simplePos x="0" y="0"/>
                <wp:positionH relativeFrom="column">
                  <wp:posOffset>3382645</wp:posOffset>
                </wp:positionH>
                <wp:positionV relativeFrom="paragraph">
                  <wp:posOffset>7620</wp:posOffset>
                </wp:positionV>
                <wp:extent cx="213995" cy="224155"/>
                <wp:effectExtent l="5080" t="13970" r="9525" b="9525"/>
                <wp:wrapNone/>
                <wp:docPr id="3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99135" w14:textId="77777777" w:rsidR="00700F82" w:rsidRDefault="00700F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734AD" id="Text Box 5" o:spid="_x0000_s1028" type="#_x0000_t202" style="position:absolute;left:0;text-align:left;margin-left:266.35pt;margin-top:.6pt;width:16.85pt;height:1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">
                <v:textbox>
                  <w:txbxContent>
                    <w:p w14:paraId="4C699135" w14:textId="77777777" w:rsidR="00700F82" w:rsidRDefault="00700F82"/>
                  </w:txbxContent>
                </v:textbox>
              </v:shape>
            </w:pict>
          </mc:Fallback>
        </mc:AlternateContent>
      </w:r>
      <w:r>
        <w:rPr>
          <w:rFonts w:cs="Arial"/>
          <w:b/>
          <w:noProof/>
          <w:color w:val="000000"/>
          <w:spacing w:val="-2"/>
          <w:sz w:val="20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02757" wp14:editId="4D99CE69">
                <wp:simplePos x="0" y="0"/>
                <wp:positionH relativeFrom="column">
                  <wp:posOffset>1858645</wp:posOffset>
                </wp:positionH>
                <wp:positionV relativeFrom="paragraph">
                  <wp:posOffset>3175</wp:posOffset>
                </wp:positionV>
                <wp:extent cx="200025" cy="228600"/>
                <wp:effectExtent l="5080" t="9525" r="13970" b="9525"/>
                <wp:wrapNone/>
                <wp:docPr id="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861E1" w14:textId="77777777" w:rsidR="00700F82" w:rsidRDefault="00700F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02757" id="Text Box 4" o:spid="_x0000_s1029" type="#_x0000_t202" style="position:absolute;left:0;text-align:left;margin-left:146.35pt;margin-top:.25pt;width:15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">
                <v:textbox>
                  <w:txbxContent>
                    <w:p w14:paraId="1E8861E1" w14:textId="77777777" w:rsidR="00700F82" w:rsidRDefault="00700F82"/>
                  </w:txbxContent>
                </v:textbox>
              </v:shape>
            </w:pict>
          </mc:Fallback>
        </mc:AlternateContent>
      </w:r>
      <w:r w:rsidR="00700F82" w:rsidRPr="00700F82">
        <w:rPr>
          <w:rFonts w:cs="Arial"/>
          <w:b/>
          <w:color w:val="000000"/>
          <w:spacing w:val="-2"/>
          <w:sz w:val="20"/>
          <w:szCs w:val="24"/>
        </w:rPr>
        <w:t>OFERTA PRESENTADA</w:t>
      </w:r>
      <w:r w:rsidR="00700F82" w:rsidRPr="00700F82">
        <w:rPr>
          <w:rFonts w:cs="Arial"/>
          <w:color w:val="000000"/>
          <w:spacing w:val="-2"/>
          <w:sz w:val="20"/>
          <w:szCs w:val="24"/>
        </w:rPr>
        <w:t>:       SI</w:t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</w:r>
      <w:r w:rsidR="00700F82" w:rsidRPr="00700F82">
        <w:rPr>
          <w:rFonts w:cs="Arial"/>
          <w:color w:val="000000"/>
          <w:spacing w:val="-2"/>
          <w:sz w:val="20"/>
          <w:szCs w:val="24"/>
        </w:rPr>
        <w:tab/>
        <w:t>NO</w:t>
      </w:r>
    </w:p>
    <w:p w14:paraId="528A207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80D431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FD471FF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242621E6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65EF3B5C" w14:textId="77777777" w:rsidR="00700F82" w:rsidRPr="00700F82" w:rsidRDefault="00700F82" w:rsidP="00700F82">
      <w:pPr>
        <w:rPr>
          <w:rFonts w:cs="Arial"/>
          <w:b/>
          <w:spacing w:val="-2"/>
          <w:sz w:val="20"/>
          <w:szCs w:val="24"/>
        </w:rPr>
      </w:pPr>
      <w:r w:rsidRPr="00700F82">
        <w:rPr>
          <w:rFonts w:cs="Arial"/>
          <w:spacing w:val="-2"/>
          <w:sz w:val="20"/>
          <w:szCs w:val="24"/>
        </w:rPr>
        <w:tab/>
      </w:r>
      <w:r w:rsidRPr="00700F82">
        <w:rPr>
          <w:rFonts w:cs="Arial"/>
          <w:spacing w:val="-2"/>
          <w:sz w:val="20"/>
          <w:szCs w:val="24"/>
        </w:rPr>
        <w:tab/>
        <w:t>,  a data de signatura electrònica</w:t>
      </w:r>
    </w:p>
    <w:p w14:paraId="25C52B37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8179AF3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700F82">
        <w:rPr>
          <w:rFonts w:cs="Arial"/>
          <w:spacing w:val="-2"/>
          <w:sz w:val="20"/>
        </w:rPr>
        <w:t>Signat,</w:t>
      </w:r>
      <w:bookmarkStart w:id="0" w:name="_GoBack"/>
      <w:bookmarkEnd w:id="0"/>
    </w:p>
    <w:sectPr w:rsidR="00700F82" w:rsidRPr="00700F82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363CA" w14:textId="77777777" w:rsidR="005920AB" w:rsidRDefault="005920AB">
      <w:r>
        <w:separator/>
      </w:r>
    </w:p>
  </w:endnote>
  <w:endnote w:type="continuationSeparator" w:id="0">
    <w:p w14:paraId="364F13F8" w14:textId="77777777" w:rsidR="005920AB" w:rsidRDefault="0059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BED3B9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7ECD407D" w14:textId="77777777" w:rsidR="00A671FE" w:rsidRPr="00E06890" w:rsidRDefault="00F044E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72FB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72FB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FAF46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59C3E060" w14:textId="77777777" w:rsidR="00A671FE" w:rsidRPr="007D7E4A" w:rsidRDefault="00F044E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F72FBA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F72FBA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8D47C" w14:textId="77777777" w:rsidR="00A671FE" w:rsidRPr="009344E9" w:rsidRDefault="00F044E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58C5C2F" w14:textId="5AD31ADE" w:rsidR="00A671FE" w:rsidRPr="009344E9" w:rsidRDefault="0078161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DBFB7A" wp14:editId="436D7F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52E51F" w14:textId="77777777" w:rsidR="00A671FE" w:rsidRDefault="00F044E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BFB7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lFrAIAAKo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I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gGJUvBXlE0hXClAW&#10;6BMGHhi1kN8x6mF4pFh92xNJMWrec5C/mTSTISdjOxmEF3A1xRqj0VzrcSLtO8l2NSCPD4yLJTyR&#10;iln1PmdxfFgwECyJ4/AyE+f833o9j9jFL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FMCiUW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14:paraId="1852E51F" w14:textId="77777777" w:rsidR="00A671FE" w:rsidRDefault="00F044E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4B5043" wp14:editId="4C13F90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D542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OE+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K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EUA4T4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48DF7" w14:textId="77777777" w:rsidR="005920AB" w:rsidRDefault="005920AB">
      <w:r>
        <w:separator/>
      </w:r>
    </w:p>
  </w:footnote>
  <w:footnote w:type="continuationSeparator" w:id="0">
    <w:p w14:paraId="44AD115D" w14:textId="77777777" w:rsidR="005920AB" w:rsidRDefault="00592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CCCFD" w14:textId="77777777" w:rsidR="007D7E4A" w:rsidRDefault="007D7E4A" w:rsidP="007D7E4A">
    <w:pPr>
      <w:rPr>
        <w:noProof/>
        <w:lang w:val="es-ES"/>
      </w:rPr>
    </w:pPr>
  </w:p>
  <w:p w14:paraId="3220BB09" w14:textId="469F5065" w:rsidR="00A671FE" w:rsidRDefault="00A671FE" w:rsidP="007D7E4A">
    <w:pPr>
      <w:rPr>
        <w:noProof/>
        <w:lang w:val="es-ES"/>
      </w:rPr>
    </w:pPr>
  </w:p>
  <w:p w14:paraId="2CB419CB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E16FF" w14:textId="77777777" w:rsidR="00005385" w:rsidRDefault="00005385" w:rsidP="00005385"/>
  <w:p w14:paraId="6F54FFA3" w14:textId="555A0901" w:rsidR="00005385" w:rsidRDefault="00005385" w:rsidP="00005385"/>
  <w:p w14:paraId="2AE0099A" w14:textId="77777777" w:rsidR="00005385" w:rsidRDefault="00005385" w:rsidP="00005385"/>
  <w:p w14:paraId="6FDD164F" w14:textId="77777777" w:rsidR="00005385" w:rsidRDefault="00005385" w:rsidP="00005385"/>
  <w:p w14:paraId="30959DA0" w14:textId="77777777" w:rsidR="00005385" w:rsidRDefault="00005385" w:rsidP="00005385"/>
  <w:p w14:paraId="76CCBF24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999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0D78"/>
    <w:rsid w:val="001A1C59"/>
    <w:rsid w:val="001A3C8B"/>
    <w:rsid w:val="001B7C41"/>
    <w:rsid w:val="001D5076"/>
    <w:rsid w:val="001F29FC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200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E8B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131B"/>
    <w:rsid w:val="004E278C"/>
    <w:rsid w:val="00506ED9"/>
    <w:rsid w:val="005079A7"/>
    <w:rsid w:val="00513FD7"/>
    <w:rsid w:val="0053180C"/>
    <w:rsid w:val="00576ECE"/>
    <w:rsid w:val="005912F2"/>
    <w:rsid w:val="005920AB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5F7A09"/>
    <w:rsid w:val="00603CC8"/>
    <w:rsid w:val="00617E79"/>
    <w:rsid w:val="006227E9"/>
    <w:rsid w:val="006252B7"/>
    <w:rsid w:val="00630471"/>
    <w:rsid w:val="00657069"/>
    <w:rsid w:val="00665296"/>
    <w:rsid w:val="0068716D"/>
    <w:rsid w:val="00690C89"/>
    <w:rsid w:val="00692ECE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0F82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1614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3696E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36B"/>
    <w:rsid w:val="00D20644"/>
    <w:rsid w:val="00D62B34"/>
    <w:rsid w:val="00D63124"/>
    <w:rsid w:val="00D64CDE"/>
    <w:rsid w:val="00D74EDC"/>
    <w:rsid w:val="00D82ABE"/>
    <w:rsid w:val="00D82DE9"/>
    <w:rsid w:val="00D85CA5"/>
    <w:rsid w:val="00D93F6D"/>
    <w:rsid w:val="00DA7813"/>
    <w:rsid w:val="00DB3E57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65EAE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44E5"/>
    <w:rsid w:val="00F10947"/>
    <w:rsid w:val="00F45BAA"/>
    <w:rsid w:val="00F54B54"/>
    <w:rsid w:val="00F60414"/>
    <w:rsid w:val="00F645EF"/>
    <w:rsid w:val="00F654E2"/>
    <w:rsid w:val="00F711AA"/>
    <w:rsid w:val="00F72FBA"/>
    <w:rsid w:val="00F77AE1"/>
    <w:rsid w:val="00F857D6"/>
    <w:rsid w:val="00FA3391"/>
    <w:rsid w:val="00FA3788"/>
    <w:rsid w:val="00FB0B13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4C3111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customStyle="1" w:styleId="TextdeglobusCar1">
    <w:name w:val="Text de globus Car1"/>
    <w:basedOn w:val="Fuentedeprrafopredeter"/>
    <w:uiPriority w:val="99"/>
    <w:semiHidden/>
    <w:rsid w:val="00700F82"/>
    <w:rPr>
      <w:rFonts w:ascii="Tahoma" w:hAnsi="Tahoma" w:cs="Tahoma"/>
      <w:sz w:val="16"/>
      <w:szCs w:val="16"/>
      <w:lang w:val="ca-ES"/>
    </w:rPr>
  </w:style>
  <w:style w:type="character" w:customStyle="1" w:styleId="Ttol4Car1">
    <w:name w:val="Títol 4 Car1"/>
    <w:basedOn w:val="Fuentedeprrafopredeter"/>
    <w:rsid w:val="00700F82"/>
    <w:rPr>
      <w:rFonts w:ascii="Arial" w:hAnsi="Arial"/>
      <w:sz w:val="22"/>
      <w:lang w:val="ca-ES"/>
    </w:rPr>
  </w:style>
  <w:style w:type="character" w:customStyle="1" w:styleId="CapaleraCar1">
    <w:name w:val="Capçalera Car1"/>
    <w:basedOn w:val="Fuentedeprrafopredeter"/>
    <w:semiHidden/>
    <w:rsid w:val="00700F82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700F82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00F82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700F82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00F82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700F82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Fuentedeprrafopredeter"/>
    <w:semiHidden/>
    <w:rsid w:val="00700F82"/>
    <w:rPr>
      <w:rFonts w:ascii="Arial" w:hAnsi="Arial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00F82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700F82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00F82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700F82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00F82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700F82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00F82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700F82"/>
    <w:rPr>
      <w:color w:val="800080"/>
      <w:u w:val="single"/>
    </w:rPr>
  </w:style>
  <w:style w:type="paragraph" w:customStyle="1" w:styleId="a">
    <w:name w:val=".."/>
    <w:basedOn w:val="Normal"/>
    <w:rsid w:val="00700F8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700F82"/>
    <w:rPr>
      <w:sz w:val="20"/>
      <w:lang w:val="x-none"/>
    </w:rPr>
  </w:style>
  <w:style w:type="character" w:customStyle="1" w:styleId="TextdenotaalfinalCar">
    <w:name w:val="Text de nota al final Car"/>
    <w:basedOn w:val="Fuentedeprrafopredeter"/>
    <w:semiHidden/>
    <w:rsid w:val="00700F82"/>
    <w:rPr>
      <w:rFonts w:ascii="Arial" w:hAnsi="Arial"/>
      <w:lang w:val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00F82"/>
    <w:rPr>
      <w:rFonts w:ascii="Arial" w:hAnsi="Arial"/>
      <w:lang w:val="x-none"/>
    </w:rPr>
  </w:style>
  <w:style w:type="character" w:styleId="Refdenotaalfinal">
    <w:name w:val="endnote reference"/>
    <w:semiHidden/>
    <w:rsid w:val="00700F8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00F82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0F82"/>
    <w:rPr>
      <w:lang w:val="ca-ES"/>
    </w:rPr>
  </w:style>
  <w:style w:type="character" w:styleId="Refdenotaalpie">
    <w:name w:val="footnote reference"/>
    <w:uiPriority w:val="99"/>
    <w:semiHidden/>
    <w:rsid w:val="00700F82"/>
    <w:rPr>
      <w:vertAlign w:val="superscript"/>
    </w:rPr>
  </w:style>
  <w:style w:type="character" w:customStyle="1" w:styleId="cos">
    <w:name w:val="cos"/>
    <w:basedOn w:val="Fuentedeprrafopredeter"/>
    <w:rsid w:val="00700F82"/>
  </w:style>
  <w:style w:type="paragraph" w:customStyle="1" w:styleId="parrafo">
    <w:name w:val="parrafo"/>
    <w:basedOn w:val="Normal"/>
    <w:rsid w:val="00700F82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700F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00F82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decomentariCar">
    <w:name w:val="Text de comentari Car"/>
    <w:basedOn w:val="Fuentedeprrafopredeter"/>
    <w:uiPriority w:val="99"/>
    <w:rsid w:val="00700F82"/>
    <w:rPr>
      <w:rFonts w:ascii="Arial" w:hAnsi="Arial"/>
      <w:lang w:val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00F82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00F82"/>
    <w:rPr>
      <w:b/>
      <w:bCs/>
    </w:rPr>
  </w:style>
  <w:style w:type="character" w:customStyle="1" w:styleId="TemadelcomentariCar">
    <w:name w:val="Tema del comentari Car"/>
    <w:basedOn w:val="TextdecomentariCar"/>
    <w:semiHidden/>
    <w:rsid w:val="00700F82"/>
    <w:rPr>
      <w:rFonts w:ascii="Arial" w:hAnsi="Arial"/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00F82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700F82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700F82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700F82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54D05-C77C-4CBB-949D-1870FA53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323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3</cp:revision>
  <cp:lastPrinted>2015-04-24T12:36:00Z</cp:lastPrinted>
  <dcterms:created xsi:type="dcterms:W3CDTF">2025-05-09T06:31:00Z</dcterms:created>
  <dcterms:modified xsi:type="dcterms:W3CDTF">2025-05-09T11:22:00Z</dcterms:modified>
</cp:coreProperties>
</file>