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0349D1" w14:textId="77777777" w:rsidR="0063639A" w:rsidRDefault="00F933E2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7833D268" w14:textId="36179D29" w:rsidR="003543D3" w:rsidRPr="003543D3" w:rsidRDefault="00F933E2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85359">
        <w:rPr>
          <w:b/>
          <w:bCs/>
          <w:u w:val="single"/>
        </w:rPr>
        <w:t>6</w:t>
      </w:r>
    </w:p>
    <w:p w14:paraId="771BC6CE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FA6C3B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BB05A6B" w14:textId="77777777" w:rsidR="003543D3" w:rsidRPr="003543D3" w:rsidRDefault="00F933E2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7789813A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12F7D69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5EB225A" w14:textId="77777777" w:rsidR="00524569" w:rsidRPr="008F6ECB" w:rsidRDefault="00F933E2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68919E40" w14:textId="77777777" w:rsidR="00524569" w:rsidRDefault="00524569" w:rsidP="00524569">
      <w:pPr>
        <w:rPr>
          <w:sz w:val="20"/>
        </w:rPr>
      </w:pPr>
    </w:p>
    <w:p w14:paraId="3570E8FF" w14:textId="2CAA816D" w:rsidR="00524569" w:rsidRPr="008F6ECB" w:rsidRDefault="00F933E2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="00885359">
        <w:rPr>
          <w:sz w:val="20"/>
        </w:rPr>
        <w:t>Treballs de pintura per al manteniment i conservació de la fusteria i serralleria exterior de diversos equipaments municipals de Sabadell</w:t>
      </w:r>
      <w:r>
        <w:rPr>
          <w:sz w:val="20"/>
        </w:rPr>
        <w:t>,</w:t>
      </w:r>
    </w:p>
    <w:p w14:paraId="47A7601E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B1F44CC" w14:textId="77777777" w:rsidR="003543D3" w:rsidRDefault="00F933E2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799F4782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1E1E64" w14:paraId="40B712C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3ABD" w14:textId="77777777" w:rsidR="003543D3" w:rsidRDefault="00F933E2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4FE2" w14:textId="77777777" w:rsidR="003543D3" w:rsidRDefault="00F933E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683D" w14:textId="77777777" w:rsidR="003543D3" w:rsidRDefault="00F933E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E49F5E1" w14:textId="77777777" w:rsidR="003543D3" w:rsidRDefault="00F933E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8D30" w14:textId="77777777" w:rsidR="003543D3" w:rsidRDefault="00F933E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1E1E64" w14:paraId="5C618D9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1EF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29E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F2F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86C1" w14:textId="77777777" w:rsidR="003543D3" w:rsidRDefault="00F933E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1E1E64" w14:paraId="7130DFE5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3D1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320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44B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DD18" w14:textId="77777777" w:rsidR="003543D3" w:rsidRDefault="00F933E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1E1E64" w14:paraId="42F5472B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A4FE5" w14:textId="77777777" w:rsidR="003543D3" w:rsidRDefault="00F933E2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003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6FAF" w14:textId="77777777" w:rsidR="003543D3" w:rsidRDefault="00F933E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6B8181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F81BBB1" w14:textId="77777777" w:rsidR="003543D3" w:rsidRDefault="00F933E2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5F0A671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D22C071" w14:textId="77777777" w:rsidR="003543D3" w:rsidRDefault="00F933E2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293D8106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78B9214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06FED60" w14:textId="77777777" w:rsidR="003543D3" w:rsidRDefault="00F933E2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0F222C3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42C771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8E1BA5E" w14:textId="77777777" w:rsidR="000C5C7B" w:rsidRDefault="00F933E2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06B7A283" w14:textId="77777777" w:rsidR="0063639A" w:rsidRPr="00524569" w:rsidRDefault="00F933E2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FBF38" w14:textId="77777777" w:rsidR="00F933E2" w:rsidRDefault="00F933E2">
      <w:r>
        <w:separator/>
      </w:r>
    </w:p>
  </w:endnote>
  <w:endnote w:type="continuationSeparator" w:id="0">
    <w:p w14:paraId="69973CA9" w14:textId="77777777" w:rsidR="00F933E2" w:rsidRDefault="00F9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F4BD2" w14:textId="77777777" w:rsidR="00A671FE" w:rsidRPr="00403A17" w:rsidRDefault="00F933E2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0CAC8F7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3093381" w14:textId="77777777" w:rsidR="00A671FE" w:rsidRPr="00403A17" w:rsidRDefault="00F933E2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1F4C9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6CC9E" w14:textId="77777777" w:rsidR="00A671FE" w:rsidRPr="009344E9" w:rsidRDefault="00F933E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CF48112" w14:textId="7065D1F1" w:rsidR="00A671FE" w:rsidRPr="009344E9" w:rsidRDefault="00066F01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E06B323" wp14:editId="541CD00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F55F8E" w14:textId="77777777" w:rsidR="00A671FE" w:rsidRDefault="00F933E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06B3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07F55F8E" w14:textId="77777777" w:rsidR="00A671FE" w:rsidRDefault="00F933E2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21342C6" wp14:editId="0C4D3257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353AC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9E917B" w14:textId="77777777" w:rsidR="00F933E2" w:rsidRDefault="00F933E2">
      <w:r>
        <w:separator/>
      </w:r>
    </w:p>
  </w:footnote>
  <w:footnote w:type="continuationSeparator" w:id="0">
    <w:p w14:paraId="2ADB5F7B" w14:textId="77777777" w:rsidR="00F933E2" w:rsidRDefault="00F93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9D43D" w14:textId="77777777" w:rsidR="00790D58" w:rsidRDefault="00790D58" w:rsidP="00790D58">
    <w:pPr>
      <w:rPr>
        <w:noProof/>
        <w:lang w:val="es-ES"/>
      </w:rPr>
    </w:pPr>
  </w:p>
  <w:p w14:paraId="6B80340D" w14:textId="77777777" w:rsidR="00A671FE" w:rsidRDefault="00F933E2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DD43755" wp14:editId="415B7E3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59B55C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7D6D0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66F01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E1E64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59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0665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933E2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2300B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92773C-E60F-45CE-8A46-79E92E39D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2025-05-14T06:12:00Z</dcterms:created>
  <dcterms:modified xsi:type="dcterms:W3CDTF">2025-05-14T06:12:00Z</dcterms:modified>
</cp:coreProperties>
</file>