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B94CE4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B94CE4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EA15CA">
        <w:rPr>
          <w:b/>
          <w:bCs/>
          <w:u w:val="single"/>
        </w:rPr>
        <w:t>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B94CE4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B94CE4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B94CE4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EA15CA" w:rsidRPr="00EA15CA">
        <w:rPr>
          <w:b/>
          <w:color w:val="000000"/>
          <w:sz w:val="20"/>
        </w:rPr>
        <w:t>Manteniment preventiu i correctiu de les instal·lacions de rellotges emplaçats a espais emblemàtics i equipaments municipals</w:t>
      </w:r>
      <w:r w:rsidRPr="00EA15CA">
        <w:rPr>
          <w:sz w:val="20"/>
        </w:rPr>
        <w:t>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B94CE4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A14DFF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94CE4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94CE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94CE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B94CE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94CE4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A14DFF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B94CE4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14DFF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B94CE4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14DFF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B94CE4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B94CE4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B94CE4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B94CE4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B94CE4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B94CE4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B94CE4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BA8" w:rsidRDefault="00DA0BA8">
      <w:r>
        <w:separator/>
      </w:r>
    </w:p>
  </w:endnote>
  <w:endnote w:type="continuationSeparator" w:id="0">
    <w:p w:rsidR="00DA0BA8" w:rsidRDefault="00DA0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B94CE4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B94CE4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94CE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4C56B2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94CE4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B94CE4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553C5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BA8" w:rsidRDefault="00DA0BA8">
      <w:r>
        <w:separator/>
      </w:r>
    </w:p>
  </w:footnote>
  <w:footnote w:type="continuationSeparator" w:id="0">
    <w:p w:rsidR="00DA0BA8" w:rsidRDefault="00DA0B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B94CE4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C56B2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14DFF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94CE4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0BA8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15CA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FBC695-1E52-4515-946E-E264300A9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2025-06-02T10:35:00Z</dcterms:created>
  <dcterms:modified xsi:type="dcterms:W3CDTF">2025-06-02T10:35:00Z</dcterms:modified>
</cp:coreProperties>
</file>