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D6496" w14:textId="77777777" w:rsidR="0063639A" w:rsidRDefault="00000000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157878C1" w14:textId="09040E27" w:rsidR="003543D3" w:rsidRPr="003543D3" w:rsidRDefault="00000000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8D7689">
        <w:rPr>
          <w:b/>
          <w:bCs/>
          <w:u w:val="single"/>
        </w:rPr>
        <w:t>6</w:t>
      </w:r>
    </w:p>
    <w:p w14:paraId="49BD48AC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7D99D00A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24D0C69" w14:textId="77777777" w:rsidR="008D7689" w:rsidRDefault="008D7689" w:rsidP="008D7689">
      <w:pPr>
        <w:pStyle w:val="Ttol9"/>
        <w:rPr>
          <w:rFonts w:cs="Arial"/>
          <w:b/>
          <w:color w:val="000000"/>
          <w:spacing w:val="-2"/>
          <w:sz w:val="18"/>
        </w:rPr>
      </w:pPr>
      <w:r>
        <w:rPr>
          <w:b/>
          <w:sz w:val="20"/>
        </w:rPr>
        <w:t>MODEL DE DECLARACIÓ DE LA PART DEL CONTRACTE A SUBCONTRACTAR</w:t>
      </w:r>
    </w:p>
    <w:p w14:paraId="70E1EE02" w14:textId="77777777" w:rsidR="008D7689" w:rsidRDefault="008D7689" w:rsidP="008D7689">
      <w:pPr>
        <w:rPr>
          <w:rFonts w:cs="Arial"/>
          <w:color w:val="000000"/>
          <w:spacing w:val="-2"/>
          <w:sz w:val="20"/>
        </w:rPr>
      </w:pPr>
    </w:p>
    <w:p w14:paraId="2674C913" w14:textId="77777777" w:rsidR="008D7689" w:rsidRDefault="008D7689" w:rsidP="008D7689">
      <w:pPr>
        <w:rPr>
          <w:rFonts w:cs="Arial"/>
          <w:color w:val="000000"/>
          <w:spacing w:val="-2"/>
          <w:sz w:val="20"/>
        </w:rPr>
      </w:pPr>
    </w:p>
    <w:p w14:paraId="6952AB9A" w14:textId="77777777" w:rsidR="008D7689" w:rsidRDefault="008D7689" w:rsidP="008D7689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14:paraId="238E1AA6" w14:textId="77777777" w:rsidR="008D7689" w:rsidRDefault="008D7689" w:rsidP="008D7689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>
        <w:rPr>
          <w:rFonts w:cs="Arial"/>
          <w:color w:val="000000"/>
          <w:spacing w:val="-2"/>
          <w:sz w:val="20"/>
        </w:rPr>
        <w:t xml:space="preserve"> </w:t>
      </w:r>
    </w:p>
    <w:p w14:paraId="1DA114C5" w14:textId="77777777" w:rsidR="008D7689" w:rsidRDefault="008D7689" w:rsidP="008D7689">
      <w:pPr>
        <w:rPr>
          <w:rFonts w:cs="Arial"/>
          <w:spacing w:val="-2"/>
          <w:sz w:val="20"/>
        </w:rPr>
      </w:pPr>
    </w:p>
    <w:p w14:paraId="47A68176" w14:textId="77777777" w:rsidR="008D7689" w:rsidRDefault="008D7689" w:rsidP="008D7689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14:paraId="59C17909" w14:textId="77777777" w:rsidR="008D7689" w:rsidRDefault="008D7689" w:rsidP="008D7689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8D7689" w14:paraId="3397FF0D" w14:textId="77777777" w:rsidTr="008D768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D410F" w14:textId="77777777" w:rsidR="008D7689" w:rsidRDefault="008D768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5C0C8" w14:textId="77777777" w:rsidR="008D7689" w:rsidRDefault="008D768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17486" w14:textId="77777777" w:rsidR="008D7689" w:rsidRDefault="008D768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6E601789" w14:textId="77777777" w:rsidR="008D7689" w:rsidRDefault="008D768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3E152" w14:textId="77777777" w:rsidR="008D7689" w:rsidRDefault="008D768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8D7689" w14:paraId="112A1971" w14:textId="77777777" w:rsidTr="008D768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5DBA" w14:textId="77777777" w:rsidR="008D7689" w:rsidRDefault="008D768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97C4" w14:textId="77777777" w:rsidR="008D7689" w:rsidRDefault="008D768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02F5" w14:textId="77777777" w:rsidR="008D7689" w:rsidRDefault="008D768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55927" w14:textId="77777777" w:rsidR="008D7689" w:rsidRDefault="008D7689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8D7689" w14:paraId="760A34D6" w14:textId="77777777" w:rsidTr="008D7689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C996" w14:textId="77777777" w:rsidR="008D7689" w:rsidRDefault="008D768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488D" w14:textId="77777777" w:rsidR="008D7689" w:rsidRDefault="008D768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0086" w14:textId="77777777" w:rsidR="008D7689" w:rsidRDefault="008D768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4CA1A" w14:textId="77777777" w:rsidR="008D7689" w:rsidRDefault="008D7689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8D7689" w14:paraId="67DFE2FE" w14:textId="77777777" w:rsidTr="008D7689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9FD71" w14:textId="77777777" w:rsidR="008D7689" w:rsidRDefault="008D7689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89BB" w14:textId="77777777" w:rsidR="008D7689" w:rsidRDefault="008D7689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C8ED2" w14:textId="77777777" w:rsidR="008D7689" w:rsidRDefault="008D7689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1314248F" w14:textId="77777777" w:rsidR="008D7689" w:rsidRDefault="008D7689" w:rsidP="008D7689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6CB4636" w14:textId="77777777" w:rsidR="008D7689" w:rsidRDefault="008D7689" w:rsidP="008D7689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 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subcontractista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no es troba incurs en cap prohibició de contractar conforme a l’article 71 de la LCSP.</w:t>
      </w:r>
    </w:p>
    <w:p w14:paraId="3F514B4D" w14:textId="77777777" w:rsidR="008D7689" w:rsidRDefault="008D7689" w:rsidP="008D7689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CC29FF7" w14:textId="77777777" w:rsidR="008D7689" w:rsidRDefault="008D7689" w:rsidP="008D7689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14:paraId="417F9C26" w14:textId="77777777" w:rsidR="008D7689" w:rsidRDefault="008D7689" w:rsidP="008D7689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57963A57" w14:textId="77777777" w:rsidR="008D7689" w:rsidRDefault="008D7689" w:rsidP="008D7689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, a la data de la signatura electrònica.</w:t>
      </w:r>
    </w:p>
    <w:p w14:paraId="1858F2E2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76A826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C1942AB" w14:textId="77777777" w:rsidR="000C5C7B" w:rsidRDefault="00000000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301F7C21" w14:textId="77777777" w:rsidR="0063639A" w:rsidRPr="00524569" w:rsidRDefault="0000000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52E9E" w14:textId="77777777" w:rsidR="00DE2D39" w:rsidRDefault="00DE2D39">
      <w:r>
        <w:separator/>
      </w:r>
    </w:p>
  </w:endnote>
  <w:endnote w:type="continuationSeparator" w:id="0">
    <w:p w14:paraId="45438B86" w14:textId="77777777" w:rsidR="00DE2D39" w:rsidRDefault="00DE2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C7AB9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30CDE9A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FC49A27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02365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E573C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8757901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0691D4BD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0FE8FAFB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239B17B3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69249" w14:textId="77777777" w:rsidR="00DE2D39" w:rsidRDefault="00DE2D39">
      <w:r>
        <w:separator/>
      </w:r>
    </w:p>
  </w:footnote>
  <w:footnote w:type="continuationSeparator" w:id="0">
    <w:p w14:paraId="528F9282" w14:textId="77777777" w:rsidR="00DE2D39" w:rsidRDefault="00DE2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A19C6" w14:textId="77777777" w:rsidR="00790D58" w:rsidRDefault="00790D58" w:rsidP="00790D58">
    <w:pPr>
      <w:rPr>
        <w:noProof/>
        <w:lang w:val="es-ES"/>
      </w:rPr>
    </w:pPr>
  </w:p>
  <w:p w14:paraId="4A2B9A65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AB7722B" wp14:editId="4AA3BCE1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CEE9E4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29870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389841896">
    <w:abstractNumId w:val="10"/>
  </w:num>
  <w:num w:numId="2" w16cid:durableId="188228214">
    <w:abstractNumId w:val="8"/>
  </w:num>
  <w:num w:numId="3" w16cid:durableId="1831287981">
    <w:abstractNumId w:val="3"/>
  </w:num>
  <w:num w:numId="4" w16cid:durableId="604382734">
    <w:abstractNumId w:val="2"/>
  </w:num>
  <w:num w:numId="5" w16cid:durableId="1130635161">
    <w:abstractNumId w:val="1"/>
  </w:num>
  <w:num w:numId="6" w16cid:durableId="273094576">
    <w:abstractNumId w:val="0"/>
  </w:num>
  <w:num w:numId="7" w16cid:durableId="648872537">
    <w:abstractNumId w:val="9"/>
  </w:num>
  <w:num w:numId="8" w16cid:durableId="445543388">
    <w:abstractNumId w:val="7"/>
  </w:num>
  <w:num w:numId="9" w16cid:durableId="1342270314">
    <w:abstractNumId w:val="6"/>
  </w:num>
  <w:num w:numId="10" w16cid:durableId="1262958681">
    <w:abstractNumId w:val="5"/>
  </w:num>
  <w:num w:numId="11" w16cid:durableId="9991619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44FF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D7689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2D39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564B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2670396C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qFormat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09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41</TotalTime>
  <Pages>1</Pages>
  <Words>297</Words>
  <Characters>1638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Coll C José Manuel COMERÇ I CONSUM</cp:lastModifiedBy>
  <cp:revision>18</cp:revision>
  <cp:lastPrinted>2015-04-24T12:36:00Z</cp:lastPrinted>
  <dcterms:created xsi:type="dcterms:W3CDTF">2022-10-07T12:10:00Z</dcterms:created>
  <dcterms:modified xsi:type="dcterms:W3CDTF">2025-06-02T12:21:00Z</dcterms:modified>
</cp:coreProperties>
</file>