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A8A23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406247AB" w14:textId="5223AA51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1463D">
        <w:rPr>
          <w:b/>
          <w:bCs/>
          <w:u w:val="single"/>
        </w:rPr>
        <w:t>6</w:t>
      </w:r>
    </w:p>
    <w:p w14:paraId="156434A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043BF3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20C23DD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6C8783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3B82F18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BF39224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A3A7AF8" w14:textId="77777777" w:rsidR="00524569" w:rsidRDefault="00524569" w:rsidP="00524569">
      <w:pPr>
        <w:rPr>
          <w:sz w:val="20"/>
        </w:rPr>
      </w:pPr>
    </w:p>
    <w:p w14:paraId="408C5ABA" w14:textId="673942C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A1463D" w:rsidRPr="00A1463D">
        <w:rPr>
          <w:sz w:val="20"/>
        </w:rPr>
        <w:t>FIRA REIAL, REBUDA DE LA CIUTAT ALS REIS D’ORIENT I CAVALCADA DE REIS DE LA CIUTAT DE SABADELL</w:t>
      </w:r>
      <w:r>
        <w:rPr>
          <w:sz w:val="20"/>
        </w:rPr>
        <w:t>,</w:t>
      </w:r>
    </w:p>
    <w:p w14:paraId="63817B38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960F187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171EAE3F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8D3886" w14:paraId="582250E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7770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C147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A678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6633616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EAC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8D3886" w14:paraId="7126CB5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872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CA1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AAA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6BEA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8D3886" w14:paraId="01DA735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D8E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833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B8B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5EEE3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8D3886" w14:paraId="3B1997A4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108B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72B9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05F6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FDB504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BA3D4F6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572DD66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4872322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1F5B908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6C4D906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8C67B52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1175BED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D275E4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A599727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A086B49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BFBE6" w14:textId="77777777" w:rsidR="00AC22D7" w:rsidRDefault="00AC22D7">
      <w:r>
        <w:separator/>
      </w:r>
    </w:p>
  </w:endnote>
  <w:endnote w:type="continuationSeparator" w:id="0">
    <w:p w14:paraId="51650ECD" w14:textId="77777777" w:rsidR="00AC22D7" w:rsidRDefault="00AC2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0006A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65C9CB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9F56A94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3BC6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364E2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5F212C3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4A5DC7C1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4519D2F6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AC51095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A308" w14:textId="77777777" w:rsidR="00AC22D7" w:rsidRDefault="00AC22D7">
      <w:r>
        <w:separator/>
      </w:r>
    </w:p>
  </w:footnote>
  <w:footnote w:type="continuationSeparator" w:id="0">
    <w:p w14:paraId="6BDE7A59" w14:textId="77777777" w:rsidR="00AC22D7" w:rsidRDefault="00AC2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D4CE" w14:textId="77777777" w:rsidR="00790D58" w:rsidRDefault="00790D58" w:rsidP="00790D58">
    <w:pPr>
      <w:rPr>
        <w:noProof/>
        <w:lang w:val="es-ES"/>
      </w:rPr>
    </w:pPr>
  </w:p>
  <w:p w14:paraId="515D8A06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CFF41C1" wp14:editId="678A940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84E1F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49EA" w14:textId="77777777" w:rsidR="003543D3" w:rsidRDefault="003543D3" w:rsidP="00005385"/>
  <w:p w14:paraId="179CB6B2" w14:textId="2E2D7D43" w:rsidR="00A1463D" w:rsidRDefault="00A1463D" w:rsidP="00005385">
    <w:r w:rsidRPr="00BF3474">
      <w:rPr>
        <w:noProof/>
        <w:lang w:eastAsia="ca-ES"/>
      </w:rPr>
      <w:drawing>
        <wp:inline distT="0" distB="0" distL="0" distR="0" wp14:anchorId="72198C00" wp14:editId="72C5ED4C">
          <wp:extent cx="956945" cy="340360"/>
          <wp:effectExtent l="0" t="0" r="0" b="0"/>
          <wp:docPr id="1168090496" name="Imatge 2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340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C04100" w14:textId="77777777" w:rsidR="00A1463D" w:rsidRDefault="00A1463D" w:rsidP="00005385"/>
  <w:p w14:paraId="54E66648" w14:textId="77777777" w:rsidR="00A1463D" w:rsidRPr="00403A17" w:rsidRDefault="00A1463D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016150008">
    <w:abstractNumId w:val="10"/>
  </w:num>
  <w:num w:numId="2" w16cid:durableId="455104119">
    <w:abstractNumId w:val="8"/>
  </w:num>
  <w:num w:numId="3" w16cid:durableId="696738088">
    <w:abstractNumId w:val="3"/>
  </w:num>
  <w:num w:numId="4" w16cid:durableId="909577375">
    <w:abstractNumId w:val="2"/>
  </w:num>
  <w:num w:numId="5" w16cid:durableId="450592624">
    <w:abstractNumId w:val="1"/>
  </w:num>
  <w:num w:numId="6" w16cid:durableId="355078031">
    <w:abstractNumId w:val="0"/>
  </w:num>
  <w:num w:numId="7" w16cid:durableId="617378368">
    <w:abstractNumId w:val="9"/>
  </w:num>
  <w:num w:numId="8" w16cid:durableId="1404452773">
    <w:abstractNumId w:val="7"/>
  </w:num>
  <w:num w:numId="9" w16cid:durableId="1872264131">
    <w:abstractNumId w:val="6"/>
  </w:num>
  <w:num w:numId="10" w16cid:durableId="1918860071">
    <w:abstractNumId w:val="5"/>
  </w:num>
  <w:num w:numId="11" w16cid:durableId="501167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3886"/>
    <w:rsid w:val="008D3BD4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463D"/>
    <w:rsid w:val="00A21DA4"/>
    <w:rsid w:val="00A34139"/>
    <w:rsid w:val="00A626BC"/>
    <w:rsid w:val="00A671FE"/>
    <w:rsid w:val="00A94935"/>
    <w:rsid w:val="00AC22D7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1E18885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Toro G Sergio PRESIDÈNCIA I SERVEIS A LES PERSONES</cp:lastModifiedBy>
  <cp:revision>18</cp:revision>
  <cp:lastPrinted>2015-04-24T12:36:00Z</cp:lastPrinted>
  <dcterms:created xsi:type="dcterms:W3CDTF">2022-10-07T12:10:00Z</dcterms:created>
  <dcterms:modified xsi:type="dcterms:W3CDTF">2025-05-08T08:49:00Z</dcterms:modified>
</cp:coreProperties>
</file>