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F03FD" w14:textId="77777777" w:rsidR="0063639A" w:rsidRDefault="00000000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0EE8C2A0" w14:textId="279996F0" w:rsidR="003543D3" w:rsidRPr="003543D3" w:rsidRDefault="00000000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4B2E8F">
        <w:rPr>
          <w:b/>
          <w:bCs/>
          <w:u w:val="single"/>
        </w:rPr>
        <w:t>6</w:t>
      </w:r>
    </w:p>
    <w:p w14:paraId="127F3311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34D6DCD5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31E2A00F" w14:textId="77777777" w:rsidR="003543D3" w:rsidRPr="003543D3" w:rsidRDefault="00000000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5E2340A1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097350E2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27F2B343" w14:textId="77777777" w:rsidR="00524569" w:rsidRPr="008F6ECB" w:rsidRDefault="00000000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24D3DDEB" w14:textId="77777777" w:rsidR="00524569" w:rsidRDefault="00524569" w:rsidP="00524569">
      <w:pPr>
        <w:rPr>
          <w:sz w:val="20"/>
        </w:rPr>
      </w:pPr>
    </w:p>
    <w:p w14:paraId="6EF54C45" w14:textId="7AFD210E" w:rsidR="00524569" w:rsidRPr="004B2E8F" w:rsidRDefault="00000000" w:rsidP="00524569">
      <w:pPr>
        <w:rPr>
          <w:b/>
          <w:bCs/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4B2E8F" w:rsidRPr="004B2E8F">
        <w:rPr>
          <w:b/>
          <w:bCs/>
          <w:sz w:val="20"/>
        </w:rPr>
        <w:t>Actuacions correctives de neteja, inspecció i manteniment de la xarxa de clavegueram de la ciutat de Sabadell</w:t>
      </w:r>
      <w:r w:rsidRPr="004B2E8F">
        <w:rPr>
          <w:b/>
          <w:bCs/>
          <w:sz w:val="20"/>
        </w:rPr>
        <w:t xml:space="preserve"> ,</w:t>
      </w:r>
    </w:p>
    <w:p w14:paraId="537BF358" w14:textId="77777777" w:rsidR="003543D3" w:rsidRPr="004B2E8F" w:rsidRDefault="003543D3" w:rsidP="003543D3">
      <w:pPr>
        <w:rPr>
          <w:rFonts w:cs="Arial"/>
          <w:b/>
          <w:bCs/>
          <w:spacing w:val="-2"/>
          <w:sz w:val="20"/>
        </w:rPr>
      </w:pPr>
    </w:p>
    <w:p w14:paraId="55334F9C" w14:textId="77777777" w:rsidR="003543D3" w:rsidRDefault="00000000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</w:t>
      </w:r>
      <w:proofErr w:type="spellStart"/>
      <w:r>
        <w:rPr>
          <w:rFonts w:cs="Arial"/>
          <w:sz w:val="20"/>
          <w:szCs w:val="22"/>
        </w:rPr>
        <w:t>subcontractistes</w:t>
      </w:r>
      <w:proofErr w:type="spellEnd"/>
      <w:r>
        <w:rPr>
          <w:rFonts w:cs="Arial"/>
          <w:sz w:val="20"/>
          <w:szCs w:val="22"/>
        </w:rPr>
        <w:t xml:space="preserve"> (nom o perfil empresarial), el percentatge parcial i total a subcontractar i els imports a subcontractar són els següents:</w:t>
      </w:r>
    </w:p>
    <w:p w14:paraId="2C81E8F1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6308B0" w14:paraId="0A9AE09F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23427" w14:textId="77777777" w:rsidR="003543D3" w:rsidRDefault="00000000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78466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F1ACA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62839A23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D19FD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6308B0" w14:paraId="06E1E3B7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7E1D7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EA25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5CCB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298EF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6308B0" w14:paraId="4E190CD2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A39F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D0D1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5DBC2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C88CE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6308B0" w14:paraId="469EA627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DA0CB" w14:textId="77777777" w:rsidR="003543D3" w:rsidRDefault="00000000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E50AE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A0140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4F58FEF5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439E036" w14:textId="77777777" w:rsidR="003543D3" w:rsidRDefault="00000000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contracte, presentarà a l’Ajuntament de Sabadell, el detall de la relació de subcontractes a realitzar amb identificació exhaustiva de cadascun dels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 que el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subcontractista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no es troba incurs en cap prohibició de contractar conforme a l’article 71 de la LCSP.</w:t>
      </w:r>
    </w:p>
    <w:p w14:paraId="5B5B3DF9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566568CD" w14:textId="77777777" w:rsidR="003543D3" w:rsidRDefault="00000000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l’empresa comunicarà, a requeriment de l’Ajuntament de Sabadell, la documentació que acrediti el compliment de les obligacions de pagament als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que hagin finalitzat les seves prestacions.</w:t>
      </w:r>
    </w:p>
    <w:p w14:paraId="0B72572B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3C86C62B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196D2648" w14:textId="77777777" w:rsidR="003543D3" w:rsidRDefault="00000000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0B6256A6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56A2E483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422556FF" w14:textId="77777777" w:rsidR="000C5C7B" w:rsidRDefault="00000000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2D875393" w14:textId="77777777" w:rsidR="0063639A" w:rsidRPr="00524569" w:rsidRDefault="00000000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6BB01" w14:textId="77777777" w:rsidR="00D66C60" w:rsidRDefault="00D66C60">
      <w:r>
        <w:separator/>
      </w:r>
    </w:p>
  </w:endnote>
  <w:endnote w:type="continuationSeparator" w:id="0">
    <w:p w14:paraId="29F8D1F7" w14:textId="77777777" w:rsidR="00D66C60" w:rsidRDefault="00D66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4BFD9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2DE0BB14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2175C08A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7D21D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A9179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235BA474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 w14:anchorId="08A9E14B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14:paraId="19FECC9A" w14:textId="77777777" w:rsidR="00A671FE" w:rsidRDefault="00000000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 w14:anchorId="7834BB35"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EE42F" w14:textId="77777777" w:rsidR="00D66C60" w:rsidRDefault="00D66C60">
      <w:r>
        <w:separator/>
      </w:r>
    </w:p>
  </w:footnote>
  <w:footnote w:type="continuationSeparator" w:id="0">
    <w:p w14:paraId="2C3DE355" w14:textId="77777777" w:rsidR="00D66C60" w:rsidRDefault="00D66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1EC3C" w14:textId="77777777" w:rsidR="00790D58" w:rsidRDefault="00790D58" w:rsidP="00790D58">
    <w:pPr>
      <w:rPr>
        <w:noProof/>
        <w:lang w:val="es-ES"/>
      </w:rPr>
    </w:pPr>
  </w:p>
  <w:p w14:paraId="19108FBE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3B0BBD4" wp14:editId="7E2265D7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672C9D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02B3D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773089436">
    <w:abstractNumId w:val="10"/>
  </w:num>
  <w:num w:numId="2" w16cid:durableId="1879471860">
    <w:abstractNumId w:val="8"/>
  </w:num>
  <w:num w:numId="3" w16cid:durableId="52239677">
    <w:abstractNumId w:val="3"/>
  </w:num>
  <w:num w:numId="4" w16cid:durableId="1481926488">
    <w:abstractNumId w:val="2"/>
  </w:num>
  <w:num w:numId="5" w16cid:durableId="1589122217">
    <w:abstractNumId w:val="1"/>
  </w:num>
  <w:num w:numId="6" w16cid:durableId="1707175387">
    <w:abstractNumId w:val="0"/>
  </w:num>
  <w:num w:numId="7" w16cid:durableId="728501949">
    <w:abstractNumId w:val="9"/>
  </w:num>
  <w:num w:numId="8" w16cid:durableId="1585606529">
    <w:abstractNumId w:val="7"/>
  </w:num>
  <w:num w:numId="9" w16cid:durableId="522939922">
    <w:abstractNumId w:val="6"/>
  </w:num>
  <w:num w:numId="10" w16cid:durableId="1193304781">
    <w:abstractNumId w:val="5"/>
  </w:num>
  <w:num w:numId="11" w16cid:durableId="9234964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2E8F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A2416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08B0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66C60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50F250D7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40</TotalTime>
  <Pages>1</Pages>
  <Words>314</Words>
  <Characters>1732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Nieto H Maria Esther ESPAI PUBLIC</cp:lastModifiedBy>
  <cp:revision>18</cp:revision>
  <cp:lastPrinted>2015-04-24T12:36:00Z</cp:lastPrinted>
  <dcterms:created xsi:type="dcterms:W3CDTF">2022-10-07T12:10:00Z</dcterms:created>
  <dcterms:modified xsi:type="dcterms:W3CDTF">2025-05-09T07:26:00Z</dcterms:modified>
</cp:coreProperties>
</file>