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BC21D" w14:textId="025160EF" w:rsidR="004D625B" w:rsidRPr="009629B2" w:rsidRDefault="004D625B" w:rsidP="004D625B">
      <w:pPr>
        <w:pStyle w:val="Ttulo8"/>
        <w:rPr>
          <w:rFonts w:cs="Arial"/>
          <w:b/>
          <w:spacing w:val="-2"/>
          <w:u w:val="single"/>
        </w:rPr>
      </w:pPr>
      <w:r w:rsidRPr="009629B2">
        <w:rPr>
          <w:rFonts w:cs="Arial"/>
          <w:b/>
          <w:spacing w:val="-2"/>
          <w:u w:val="single"/>
        </w:rPr>
        <w:t>ANNEX  4</w:t>
      </w:r>
    </w:p>
    <w:p w14:paraId="5BE2966B" w14:textId="77777777" w:rsidR="004D625B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1919924A" w14:textId="77777777" w:rsidR="004D625B" w:rsidRPr="009629B2" w:rsidRDefault="004D625B" w:rsidP="004D625B">
      <w:pPr>
        <w:rPr>
          <w:szCs w:val="24"/>
        </w:rPr>
      </w:pPr>
      <w:r w:rsidRPr="009629B2">
        <w:rPr>
          <w:szCs w:val="24"/>
        </w:rPr>
        <w:t xml:space="preserve">B. MODEL D’OFERTA ECONÒMICA PER LOTS </w:t>
      </w:r>
    </w:p>
    <w:p w14:paraId="050DCE12" w14:textId="77777777" w:rsidR="004D625B" w:rsidRDefault="004D625B" w:rsidP="004D625B">
      <w:pPr>
        <w:rPr>
          <w:rFonts w:cs="Arial"/>
          <w:color w:val="0070C0"/>
          <w:spacing w:val="-2"/>
          <w:sz w:val="20"/>
          <w:szCs w:val="24"/>
        </w:rPr>
      </w:pPr>
    </w:p>
    <w:p w14:paraId="7DA729F4" w14:textId="77777777" w:rsidR="004D625B" w:rsidRPr="009629B2" w:rsidRDefault="004D625B" w:rsidP="004D625B">
      <w:pPr>
        <w:rPr>
          <w:rFonts w:cs="Arial"/>
          <w:color w:val="0070C0"/>
          <w:spacing w:val="-2"/>
          <w:sz w:val="20"/>
          <w:szCs w:val="24"/>
        </w:rPr>
      </w:pPr>
    </w:p>
    <w:p w14:paraId="1101764C" w14:textId="77777777" w:rsidR="004D625B" w:rsidRPr="009629B2" w:rsidRDefault="004D625B" w:rsidP="004D625B">
      <w:pPr>
        <w:rPr>
          <w:rFonts w:cs="Arial"/>
          <w:b/>
          <w:bCs/>
          <w:color w:val="000000"/>
          <w:spacing w:val="-2"/>
          <w:sz w:val="20"/>
          <w:szCs w:val="24"/>
        </w:rPr>
      </w:pPr>
    </w:p>
    <w:p w14:paraId="3A0AE584" w14:textId="77777777" w:rsidR="00712A16" w:rsidRDefault="00712A16" w:rsidP="00712A16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14:paraId="4F13CB00" w14:textId="7371931D" w:rsidR="00712A16" w:rsidRPr="00FE0D7B" w:rsidRDefault="00712A16" w:rsidP="00712A16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, assabentat de l’anunci publicat en el Perfil del contractant de l’Ajuntament de Sabadell i de les condicions i requisits que s’exigeixen per a l’adjudicació del contracte anomenat TALLERS EN HORARI NO LECTIU DE TARDA PER A ALUMNAT D</w:t>
      </w:r>
      <w:r w:rsidR="000243D9">
        <w:rPr>
          <w:rFonts w:cs="Arial"/>
          <w:sz w:val="20"/>
          <w:szCs w:val="22"/>
        </w:rPr>
        <w:t xml:space="preserve">’EDUCACIÓ </w:t>
      </w:r>
      <w:r>
        <w:rPr>
          <w:rFonts w:cs="Arial"/>
          <w:sz w:val="20"/>
          <w:szCs w:val="22"/>
        </w:rPr>
        <w:t>SECUNDÀRIA,</w:t>
      </w:r>
    </w:p>
    <w:p w14:paraId="2B00D6EC" w14:textId="77777777" w:rsidR="004D625B" w:rsidRPr="009629B2" w:rsidRDefault="004D625B" w:rsidP="004D625B">
      <w:pPr>
        <w:rPr>
          <w:rFonts w:cs="Arial"/>
          <w:color w:val="000000"/>
          <w:spacing w:val="-2"/>
          <w:sz w:val="20"/>
          <w:szCs w:val="24"/>
        </w:rPr>
      </w:pPr>
    </w:p>
    <w:p w14:paraId="5A41DDD2" w14:textId="77777777" w:rsidR="004D625B" w:rsidRPr="009629B2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r w:rsidRPr="009629B2">
        <w:rPr>
          <w:rFonts w:cs="Arial"/>
          <w:color w:val="000000"/>
          <w:spacing w:val="-2"/>
          <w:sz w:val="20"/>
          <w:szCs w:val="24"/>
        </w:rPr>
        <w:t>concorre a aquest procediment i es compromet, en cas de ser seleccionada la seva oferta, a l’execució del contracte amb estricta subjecció al projecte redactat a l’efecte i al plec de clàusules administratives particulars.</w:t>
      </w:r>
    </w:p>
    <w:p w14:paraId="2BE7A312" w14:textId="77777777" w:rsidR="004D625B" w:rsidRPr="009629B2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r w:rsidRPr="009629B2">
        <w:rPr>
          <w:rFonts w:cs="Arial"/>
          <w:color w:val="000000"/>
          <w:spacing w:val="-2"/>
          <w:sz w:val="20"/>
          <w:szCs w:val="24"/>
        </w:rPr>
        <w:t xml:space="preserve"> </w:t>
      </w:r>
    </w:p>
    <w:p w14:paraId="7067C4F3" w14:textId="77777777" w:rsidR="004D625B" w:rsidRPr="009629B2" w:rsidRDefault="004D625B" w:rsidP="004D625B">
      <w:pPr>
        <w:rPr>
          <w:rFonts w:cs="Arial"/>
          <w:color w:val="000000"/>
          <w:spacing w:val="-2"/>
          <w:sz w:val="20"/>
          <w:szCs w:val="24"/>
        </w:rPr>
      </w:pPr>
      <w:r w:rsidRPr="009629B2">
        <w:rPr>
          <w:rFonts w:cs="Arial"/>
          <w:color w:val="000000"/>
          <w:spacing w:val="-2"/>
          <w:sz w:val="20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335FC34E" w14:textId="77777777" w:rsidR="00712A16" w:rsidRDefault="00712A16" w:rsidP="00712A16">
      <w:pPr>
        <w:rPr>
          <w:rFonts w:cs="Arial"/>
          <w:b/>
          <w:bCs/>
          <w:color w:val="000000"/>
          <w:spacing w:val="-2"/>
          <w:sz w:val="20"/>
        </w:rPr>
      </w:pPr>
    </w:p>
    <w:p w14:paraId="5F81BB15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  <w:r w:rsidRPr="00FE0D7B">
        <w:rPr>
          <w:rFonts w:cs="Arial"/>
          <w:b/>
          <w:bCs/>
          <w:color w:val="000000"/>
          <w:spacing w:val="-2"/>
          <w:sz w:val="20"/>
        </w:rPr>
        <w:t>Criteri 1. Millora econòmica del pressupost de licitació</w:t>
      </w:r>
      <w:r>
        <w:rPr>
          <w:rFonts w:cs="Arial"/>
          <w:color w:val="000000"/>
          <w:spacing w:val="-2"/>
          <w:sz w:val="20"/>
        </w:rPr>
        <w:t>:</w:t>
      </w:r>
    </w:p>
    <w:p w14:paraId="1BC7055A" w14:textId="77777777" w:rsidR="00712A16" w:rsidRDefault="00712A16" w:rsidP="00712A16">
      <w:pPr>
        <w:tabs>
          <w:tab w:val="center" w:pos="4459"/>
        </w:tabs>
        <w:rPr>
          <w:rFonts w:cs="Arial"/>
          <w:color w:val="000000"/>
          <w:spacing w:val="-2"/>
          <w:sz w:val="20"/>
        </w:rPr>
      </w:pPr>
    </w:p>
    <w:p w14:paraId="0EF2F644" w14:textId="77777777" w:rsidR="00712A16" w:rsidRDefault="00712A16" w:rsidP="00712A16">
      <w:pPr>
        <w:tabs>
          <w:tab w:val="center" w:pos="4459"/>
        </w:tabs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ab/>
      </w:r>
    </w:p>
    <w:p w14:paraId="19DE35D1" w14:textId="77777777" w:rsidR="00712A16" w:rsidRPr="00FE0D7B" w:rsidRDefault="00712A16" w:rsidP="00712A16">
      <w:pPr>
        <w:rPr>
          <w:rFonts w:cs="Arial"/>
          <w:color w:val="000000"/>
          <w:spacing w:val="-2"/>
          <w:sz w:val="20"/>
          <w:u w:val="single"/>
        </w:rPr>
      </w:pPr>
      <w:r w:rsidRPr="00FE0D7B">
        <w:rPr>
          <w:rFonts w:cs="Arial"/>
          <w:color w:val="000000"/>
          <w:spacing w:val="-2"/>
          <w:sz w:val="20"/>
          <w:u w:val="single"/>
        </w:rPr>
        <w:t>Lot. Núm.  1</w:t>
      </w:r>
    </w:p>
    <w:p w14:paraId="7CC365B8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OFERTA QUE ES PRESENTA:</w:t>
      </w:r>
    </w:p>
    <w:p w14:paraId="6F223907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14:paraId="0EF2C50C" w14:textId="1FAA679A" w:rsidR="00712A16" w:rsidRDefault="00712A16" w:rsidP="00712A1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  <w:r w:rsidR="000243D9">
        <w:rPr>
          <w:rFonts w:cs="Arial"/>
          <w:color w:val="000000"/>
          <w:spacing w:val="-2"/>
          <w:sz w:val="20"/>
        </w:rPr>
        <w:t xml:space="preserve"> exempt</w:t>
      </w:r>
    </w:p>
    <w:p w14:paraId="127E0872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14:paraId="0816C1E7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</w:p>
    <w:p w14:paraId="051F45D7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</w:p>
    <w:p w14:paraId="6C196F24" w14:textId="77777777" w:rsidR="00712A16" w:rsidRPr="00FE0D7B" w:rsidRDefault="00712A16" w:rsidP="00712A16">
      <w:pPr>
        <w:rPr>
          <w:rFonts w:cs="Arial"/>
          <w:color w:val="000000"/>
          <w:spacing w:val="-2"/>
          <w:sz w:val="20"/>
          <w:u w:val="single"/>
        </w:rPr>
      </w:pPr>
      <w:r w:rsidRPr="00FE0D7B">
        <w:rPr>
          <w:rFonts w:cs="Arial"/>
          <w:color w:val="000000"/>
          <w:spacing w:val="-2"/>
          <w:sz w:val="20"/>
          <w:u w:val="single"/>
        </w:rPr>
        <w:t>Lot. Núm.  2</w:t>
      </w:r>
    </w:p>
    <w:p w14:paraId="26C9A912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OFERTA QUE ES PRESENTA:</w:t>
      </w:r>
    </w:p>
    <w:p w14:paraId="2167EE15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14:paraId="2B256D9A" w14:textId="0D91CA6B" w:rsidR="00712A16" w:rsidRDefault="00712A16" w:rsidP="00712A1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  <w:r w:rsidR="000243D9">
        <w:rPr>
          <w:rFonts w:cs="Arial"/>
          <w:color w:val="000000"/>
          <w:spacing w:val="-2"/>
          <w:sz w:val="20"/>
        </w:rPr>
        <w:t xml:space="preserve"> exempt</w:t>
      </w:r>
    </w:p>
    <w:p w14:paraId="55EA7BD8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14:paraId="1F9DF193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</w:p>
    <w:p w14:paraId="1D24D69C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</w:p>
    <w:p w14:paraId="094961A8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  <w:r w:rsidRPr="00FE0D7B">
        <w:rPr>
          <w:rFonts w:cs="Arial"/>
          <w:b/>
          <w:bCs/>
          <w:color w:val="000000"/>
          <w:spacing w:val="-2"/>
          <w:sz w:val="20"/>
        </w:rPr>
        <w:t>Criteri 2</w:t>
      </w:r>
      <w:r>
        <w:rPr>
          <w:rFonts w:cs="Arial"/>
          <w:color w:val="000000"/>
          <w:spacing w:val="-2"/>
          <w:sz w:val="20"/>
        </w:rPr>
        <w:t xml:space="preserve">. Compromís d’organització i realització d’una trobada final fora d’horari dels tallers en les condicions que fixa la clàusula 34 del PCAP i l’apartat AA de l’annex 1, quadre resum: </w:t>
      </w:r>
    </w:p>
    <w:p w14:paraId="5F3427EC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</w:p>
    <w:p w14:paraId="6EEC63EB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</w:p>
    <w:p w14:paraId="7DC230BE" w14:textId="3C13726C" w:rsidR="00712A16" w:rsidRDefault="005066F6" w:rsidP="00712A16">
      <w:pPr>
        <w:rPr>
          <w:rFonts w:cs="Arial"/>
          <w:color w:val="000000"/>
          <w:spacing w:val="-2"/>
          <w:sz w:val="20"/>
        </w:rPr>
      </w:pPr>
      <w:r>
        <w:rPr>
          <w:rFonts w:cs="Arial"/>
          <w:noProof/>
          <w:color w:val="000000"/>
          <w:spacing w:val="-2"/>
          <w:sz w:val="20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1CC3BB" wp14:editId="3F7D1174">
                <wp:simplePos x="0" y="0"/>
                <wp:positionH relativeFrom="column">
                  <wp:posOffset>4425315</wp:posOffset>
                </wp:positionH>
                <wp:positionV relativeFrom="paragraph">
                  <wp:posOffset>102870</wp:posOffset>
                </wp:positionV>
                <wp:extent cx="500380" cy="400050"/>
                <wp:effectExtent l="9525" t="7620" r="13970" b="11430"/>
                <wp:wrapNone/>
                <wp:docPr id="3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038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0BE493" id="Rectangle 3" o:spid="_x0000_s1026" style="position:absolute;margin-left:348.45pt;margin-top:8.1pt;width:39.4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"/>
            </w:pict>
          </mc:Fallback>
        </mc:AlternateContent>
      </w:r>
    </w:p>
    <w:p w14:paraId="1DD4EB53" w14:textId="7A3F5D5C" w:rsidR="00712A16" w:rsidRDefault="005066F6" w:rsidP="00712A16">
      <w:pPr>
        <w:rPr>
          <w:rFonts w:cs="Arial"/>
          <w:color w:val="000000"/>
          <w:spacing w:val="-2"/>
          <w:sz w:val="20"/>
        </w:rPr>
      </w:pPr>
      <w:r>
        <w:rPr>
          <w:rFonts w:cs="Arial"/>
          <w:noProof/>
          <w:color w:val="000000"/>
          <w:spacing w:val="-2"/>
          <w:sz w:val="20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8DD1AC" wp14:editId="30C11495">
                <wp:simplePos x="0" y="0"/>
                <wp:positionH relativeFrom="column">
                  <wp:posOffset>1249045</wp:posOffset>
                </wp:positionH>
                <wp:positionV relativeFrom="paragraph">
                  <wp:posOffset>19050</wp:posOffset>
                </wp:positionV>
                <wp:extent cx="433070" cy="375920"/>
                <wp:effectExtent l="5080" t="12700" r="9525" b="11430"/>
                <wp:wrapNone/>
                <wp:docPr id="3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3070" cy="3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14EE2A" id="Rectangle 2" o:spid="_x0000_s1026" style="position:absolute;margin-left:98.35pt;margin-top:1.5pt;width:34.1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"/>
            </w:pict>
          </mc:Fallback>
        </mc:AlternateContent>
      </w:r>
      <w:r w:rsidR="00712A16">
        <w:rPr>
          <w:rFonts w:cs="Arial"/>
          <w:color w:val="000000"/>
          <w:spacing w:val="-2"/>
          <w:sz w:val="20"/>
        </w:rPr>
        <w:t xml:space="preserve">Sí em comprometo </w:t>
      </w:r>
      <w:r w:rsidR="00712A16">
        <w:rPr>
          <w:rFonts w:cs="Arial"/>
          <w:color w:val="000000"/>
          <w:spacing w:val="-2"/>
          <w:sz w:val="20"/>
        </w:rPr>
        <w:tab/>
      </w:r>
      <w:r w:rsidR="00712A16">
        <w:rPr>
          <w:rFonts w:cs="Arial"/>
          <w:color w:val="000000"/>
          <w:spacing w:val="-2"/>
          <w:sz w:val="20"/>
        </w:rPr>
        <w:tab/>
      </w:r>
      <w:r w:rsidR="00712A16">
        <w:rPr>
          <w:rFonts w:cs="Arial"/>
          <w:color w:val="000000"/>
          <w:spacing w:val="-2"/>
          <w:sz w:val="20"/>
        </w:rPr>
        <w:tab/>
      </w:r>
      <w:r w:rsidR="00712A16">
        <w:rPr>
          <w:rFonts w:cs="Arial"/>
          <w:color w:val="000000"/>
          <w:spacing w:val="-2"/>
          <w:sz w:val="20"/>
        </w:rPr>
        <w:tab/>
      </w:r>
      <w:r w:rsidR="00712A16">
        <w:rPr>
          <w:rFonts w:cs="Arial"/>
          <w:color w:val="000000"/>
          <w:spacing w:val="-2"/>
          <w:sz w:val="20"/>
        </w:rPr>
        <w:tab/>
        <w:t>No em comprometo</w:t>
      </w:r>
    </w:p>
    <w:p w14:paraId="0C54A433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</w:p>
    <w:p w14:paraId="262BF239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</w:p>
    <w:p w14:paraId="1620EB96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</w:p>
    <w:p w14:paraId="07FAA074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</w:p>
    <w:p w14:paraId="34EA3624" w14:textId="77777777" w:rsidR="00712A16" w:rsidRDefault="00712A16" w:rsidP="00712A16">
      <w:pPr>
        <w:rPr>
          <w:rFonts w:cs="Arial"/>
          <w:b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,  a data de signatura electrònica</w:t>
      </w:r>
    </w:p>
    <w:p w14:paraId="10428A47" w14:textId="77777777" w:rsidR="00712A16" w:rsidRDefault="00712A16" w:rsidP="00712A16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63BF749F" w14:textId="77777777" w:rsidR="00712A16" w:rsidRDefault="00712A16" w:rsidP="00712A16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42E9E5C2" w14:textId="77777777" w:rsidR="00712A16" w:rsidRDefault="00712A16" w:rsidP="00712A16">
      <w:pPr>
        <w:rPr>
          <w:rFonts w:cs="Arial"/>
          <w:color w:val="000000"/>
          <w:spacing w:val="-2"/>
          <w:sz w:val="20"/>
        </w:rPr>
      </w:pPr>
    </w:p>
    <w:p w14:paraId="22200FD5" w14:textId="77777777" w:rsidR="00712A16" w:rsidRDefault="00712A16" w:rsidP="004D625B">
      <w:pPr>
        <w:pStyle w:val="Ttulo8"/>
        <w:rPr>
          <w:rFonts w:cs="Arial"/>
          <w:b/>
          <w:bCs/>
          <w:i/>
          <w:iCs/>
          <w:spacing w:val="-2"/>
          <w:u w:val="single"/>
        </w:rPr>
      </w:pPr>
    </w:p>
    <w:p w14:paraId="430C1560" w14:textId="77777777" w:rsidR="00712A16" w:rsidRDefault="00712A16" w:rsidP="004D625B">
      <w:pPr>
        <w:pStyle w:val="Ttulo8"/>
        <w:rPr>
          <w:rFonts w:cs="Arial"/>
          <w:b/>
          <w:bCs/>
          <w:i/>
          <w:iCs/>
          <w:spacing w:val="-2"/>
          <w:u w:val="single"/>
        </w:rPr>
      </w:pPr>
    </w:p>
    <w:p w14:paraId="419CEA27" w14:textId="77777777" w:rsidR="00712A16" w:rsidRDefault="00712A16" w:rsidP="004D625B">
      <w:pPr>
        <w:pStyle w:val="Ttulo8"/>
        <w:rPr>
          <w:rFonts w:cs="Arial"/>
          <w:b/>
          <w:bCs/>
          <w:i/>
          <w:iCs/>
          <w:spacing w:val="-2"/>
          <w:u w:val="single"/>
        </w:rPr>
      </w:pPr>
    </w:p>
    <w:p w14:paraId="3BCFB1AF" w14:textId="77777777" w:rsidR="00712A16" w:rsidRDefault="00712A16" w:rsidP="004D625B">
      <w:pPr>
        <w:pStyle w:val="Ttulo8"/>
        <w:rPr>
          <w:rFonts w:cs="Arial"/>
          <w:b/>
          <w:bCs/>
          <w:i/>
          <w:iCs/>
          <w:spacing w:val="-2"/>
          <w:u w:val="single"/>
        </w:rPr>
      </w:pPr>
    </w:p>
    <w:p w14:paraId="29E06669" w14:textId="77777777" w:rsidR="00712A16" w:rsidRDefault="00712A16" w:rsidP="004D625B">
      <w:pPr>
        <w:pStyle w:val="Ttulo8"/>
        <w:rPr>
          <w:rFonts w:cs="Arial"/>
          <w:b/>
          <w:bCs/>
          <w:i/>
          <w:iCs/>
          <w:spacing w:val="-2"/>
          <w:u w:val="single"/>
        </w:rPr>
      </w:pPr>
      <w:bookmarkStart w:id="0" w:name="_GoBack"/>
      <w:bookmarkEnd w:id="0"/>
    </w:p>
    <w:sectPr w:rsidR="00712A16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0A5DEB" w14:textId="77777777" w:rsidR="005A71A0" w:rsidRDefault="005A71A0">
      <w:r>
        <w:separator/>
      </w:r>
    </w:p>
  </w:endnote>
  <w:endnote w:type="continuationSeparator" w:id="0">
    <w:p w14:paraId="1661AC5D" w14:textId="77777777" w:rsidR="005A71A0" w:rsidRDefault="005A7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7C41D6" w14:textId="77777777" w:rsidR="004D625B" w:rsidRPr="00D93F6D" w:rsidRDefault="004D625B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14:paraId="52F6A773" w14:textId="77777777" w:rsidR="004D625B" w:rsidRPr="00802E58" w:rsidRDefault="004D625B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14:paraId="5B82D898" w14:textId="77777777" w:rsidR="004D625B" w:rsidRPr="00E06890" w:rsidRDefault="004D625B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066F6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>
      <w:rPr>
        <w:rFonts w:cs="Frutiger-LightCn"/>
        <w:noProof/>
        <w:sz w:val="16"/>
        <w:szCs w:val="16"/>
        <w:lang w:val="en-GB" w:eastAsia="es-ES_tradnl"/>
      </w:rPr>
      <w:fldChar w:fldCharType="begin"/>
    </w:r>
    <w:r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066F6">
      <w:rPr>
        <w:rFonts w:cs="Frutiger-LightCn"/>
        <w:noProof/>
        <w:sz w:val="16"/>
        <w:szCs w:val="16"/>
        <w:lang w:val="en-GB" w:eastAsia="es-ES_tradnl"/>
      </w:rPr>
      <w:t>2</w:t>
    </w:r>
    <w:r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8CBF0" w14:textId="77777777" w:rsidR="004D625B" w:rsidRPr="007D7E4A" w:rsidRDefault="004D625B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FD4AF93" w14:textId="77777777" w:rsidR="004D625B" w:rsidRPr="007D7E4A" w:rsidRDefault="004D625B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6D6057C4" w14:textId="77777777" w:rsidR="004D625B" w:rsidRPr="007D7E4A" w:rsidRDefault="004D625B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5066F6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5066F6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E6941" w14:textId="77777777" w:rsidR="004D625B" w:rsidRPr="009344E9" w:rsidRDefault="004D625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5B8A381" w14:textId="1FF8AC1A" w:rsidR="004D625B" w:rsidRPr="009344E9" w:rsidRDefault="005066F6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EDB7F88" wp14:editId="59F17A96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4A3F01" w14:textId="77777777" w:rsidR="004D625B" w:rsidRDefault="004D625B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B7F8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olFrAIAAKo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" o:allowincell="f" filled="f" stroked="f">
              <v:textbox inset="0,0,0,0">
                <w:txbxContent>
                  <w:p w14:paraId="684A3F01" w14:textId="77777777" w:rsidR="004D625B" w:rsidRDefault="004D625B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>
                      <w:rPr>
                        <w:b/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\* MERGEFORMAT </w:instrText>
                    </w:r>
                    <w:r>
                      <w:rPr>
                        <w:b/>
                        <w:noProof/>
                      </w:rP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5B83EB3" wp14:editId="4F0CABC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41855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OE+EgIAACk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245B61" w14:textId="77777777" w:rsidR="005A71A0" w:rsidRDefault="005A71A0">
      <w:r>
        <w:separator/>
      </w:r>
    </w:p>
  </w:footnote>
  <w:footnote w:type="continuationSeparator" w:id="0">
    <w:p w14:paraId="406E8CE6" w14:textId="77777777" w:rsidR="005A71A0" w:rsidRDefault="005A71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51EB2" w14:textId="77777777" w:rsidR="004D625B" w:rsidRDefault="004D625B" w:rsidP="007D7E4A">
    <w:pPr>
      <w:rPr>
        <w:noProof/>
        <w:lang w:val="es-ES"/>
      </w:rPr>
    </w:pPr>
  </w:p>
  <w:p w14:paraId="54078B86" w14:textId="77777777" w:rsidR="004D625B" w:rsidRDefault="004D625B" w:rsidP="007D7E4A">
    <w:pPr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5F5B3658" wp14:editId="4940AF86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806CFF" w14:textId="77777777" w:rsidR="004D625B" w:rsidRDefault="004D625B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D3D611" w14:textId="77777777" w:rsidR="004D625B" w:rsidRDefault="004D625B" w:rsidP="00005385"/>
  <w:p w14:paraId="57C815C7" w14:textId="77777777" w:rsidR="004D625B" w:rsidRDefault="004D625B" w:rsidP="00005385">
    <w:r w:rsidRPr="00DD2C26">
      <w:rPr>
        <w:noProof/>
        <w:lang w:val="es-ES"/>
      </w:rPr>
      <w:drawing>
        <wp:inline distT="0" distB="0" distL="0" distR="0" wp14:anchorId="519A948D" wp14:editId="3241BC24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F857B3" w14:textId="77777777" w:rsidR="004D625B" w:rsidRDefault="004D625B" w:rsidP="00005385"/>
  <w:p w14:paraId="1F4930CA" w14:textId="77777777" w:rsidR="004D625B" w:rsidRDefault="004D625B" w:rsidP="00005385"/>
  <w:p w14:paraId="7A8ABEE6" w14:textId="77777777" w:rsidR="004D625B" w:rsidRDefault="004D625B" w:rsidP="00005385"/>
  <w:p w14:paraId="37CA863A" w14:textId="77777777" w:rsidR="004D625B" w:rsidRPr="00005385" w:rsidRDefault="004D625B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91C82"/>
    <w:multiLevelType w:val="hybridMultilevel"/>
    <w:tmpl w:val="D2E06D6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6A608E"/>
    <w:multiLevelType w:val="hybridMultilevel"/>
    <w:tmpl w:val="3EDE497C"/>
    <w:lvl w:ilvl="0" w:tplc="6926575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265754"/>
    <w:multiLevelType w:val="hybridMultilevel"/>
    <w:tmpl w:val="E93A0E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6"/>
  </w:num>
  <w:num w:numId="4">
    <w:abstractNumId w:val="7"/>
  </w:num>
  <w:num w:numId="5">
    <w:abstractNumId w:val="15"/>
  </w:num>
  <w:num w:numId="6">
    <w:abstractNumId w:val="14"/>
  </w:num>
  <w:num w:numId="7">
    <w:abstractNumId w:val="0"/>
  </w:num>
  <w:num w:numId="8">
    <w:abstractNumId w:val="17"/>
  </w:num>
  <w:num w:numId="9">
    <w:abstractNumId w:val="13"/>
  </w:num>
  <w:num w:numId="10">
    <w:abstractNumId w:val="11"/>
  </w:num>
  <w:num w:numId="11">
    <w:abstractNumId w:val="4"/>
  </w:num>
  <w:num w:numId="12">
    <w:abstractNumId w:val="9"/>
  </w:num>
  <w:num w:numId="13">
    <w:abstractNumId w:val="5"/>
  </w:num>
  <w:num w:numId="14">
    <w:abstractNumId w:val="12"/>
  </w:num>
  <w:num w:numId="15">
    <w:abstractNumId w:val="2"/>
  </w:num>
  <w:num w:numId="16">
    <w:abstractNumId w:val="1"/>
  </w:num>
  <w:num w:numId="17">
    <w:abstractNumId w:val="6"/>
  </w:num>
  <w:num w:numId="18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243D9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2C50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2DB5"/>
    <w:rsid w:val="001F565E"/>
    <w:rsid w:val="00212113"/>
    <w:rsid w:val="002139E6"/>
    <w:rsid w:val="0022160D"/>
    <w:rsid w:val="002266F7"/>
    <w:rsid w:val="00243688"/>
    <w:rsid w:val="002625B3"/>
    <w:rsid w:val="002627BC"/>
    <w:rsid w:val="00262FB8"/>
    <w:rsid w:val="0027170C"/>
    <w:rsid w:val="00272180"/>
    <w:rsid w:val="00286EFA"/>
    <w:rsid w:val="00297690"/>
    <w:rsid w:val="002B3A6C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E3932"/>
    <w:rsid w:val="003F370E"/>
    <w:rsid w:val="003F5274"/>
    <w:rsid w:val="00433EDE"/>
    <w:rsid w:val="00437DFF"/>
    <w:rsid w:val="0045359E"/>
    <w:rsid w:val="00471C7A"/>
    <w:rsid w:val="00493083"/>
    <w:rsid w:val="00497CC7"/>
    <w:rsid w:val="004B3273"/>
    <w:rsid w:val="004C15A5"/>
    <w:rsid w:val="004D625B"/>
    <w:rsid w:val="004D795A"/>
    <w:rsid w:val="004D79C2"/>
    <w:rsid w:val="004E0FEF"/>
    <w:rsid w:val="004E278C"/>
    <w:rsid w:val="005066F6"/>
    <w:rsid w:val="00506ED9"/>
    <w:rsid w:val="005079A7"/>
    <w:rsid w:val="00513FD7"/>
    <w:rsid w:val="0053180C"/>
    <w:rsid w:val="005764FD"/>
    <w:rsid w:val="00576ECE"/>
    <w:rsid w:val="005912F2"/>
    <w:rsid w:val="005962BD"/>
    <w:rsid w:val="005969D8"/>
    <w:rsid w:val="005A32B2"/>
    <w:rsid w:val="005A71A0"/>
    <w:rsid w:val="005B585B"/>
    <w:rsid w:val="005E258C"/>
    <w:rsid w:val="005E435A"/>
    <w:rsid w:val="005E51B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12A16"/>
    <w:rsid w:val="007260FC"/>
    <w:rsid w:val="007265EA"/>
    <w:rsid w:val="007322B9"/>
    <w:rsid w:val="00736F24"/>
    <w:rsid w:val="00746BC9"/>
    <w:rsid w:val="00747C76"/>
    <w:rsid w:val="00770CB1"/>
    <w:rsid w:val="0077730F"/>
    <w:rsid w:val="0078100F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26F8"/>
    <w:rsid w:val="00816027"/>
    <w:rsid w:val="00827925"/>
    <w:rsid w:val="008369E0"/>
    <w:rsid w:val="00851B00"/>
    <w:rsid w:val="00854B8F"/>
    <w:rsid w:val="00855242"/>
    <w:rsid w:val="008618AA"/>
    <w:rsid w:val="00874601"/>
    <w:rsid w:val="008853D8"/>
    <w:rsid w:val="00892B66"/>
    <w:rsid w:val="008D40A0"/>
    <w:rsid w:val="008D722B"/>
    <w:rsid w:val="008E70AF"/>
    <w:rsid w:val="008F1498"/>
    <w:rsid w:val="0090158D"/>
    <w:rsid w:val="0090473C"/>
    <w:rsid w:val="00913CF0"/>
    <w:rsid w:val="00924FBA"/>
    <w:rsid w:val="009344E9"/>
    <w:rsid w:val="00934683"/>
    <w:rsid w:val="009450BA"/>
    <w:rsid w:val="00950A3C"/>
    <w:rsid w:val="00961C11"/>
    <w:rsid w:val="009672BD"/>
    <w:rsid w:val="00970E93"/>
    <w:rsid w:val="00972E0E"/>
    <w:rsid w:val="0098596A"/>
    <w:rsid w:val="0099083D"/>
    <w:rsid w:val="00990F39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E36E1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06339"/>
    <w:rsid w:val="00B21CE2"/>
    <w:rsid w:val="00B32A13"/>
    <w:rsid w:val="00B40E25"/>
    <w:rsid w:val="00B62E36"/>
    <w:rsid w:val="00B71832"/>
    <w:rsid w:val="00B71F99"/>
    <w:rsid w:val="00B851BD"/>
    <w:rsid w:val="00B85F94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48CF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85E1C"/>
    <w:rsid w:val="00D93F6D"/>
    <w:rsid w:val="00DA459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26916"/>
    <w:rsid w:val="00F45BAA"/>
    <w:rsid w:val="00F54B54"/>
    <w:rsid w:val="00F60414"/>
    <w:rsid w:val="00F645EF"/>
    <w:rsid w:val="00F65063"/>
    <w:rsid w:val="00F654E2"/>
    <w:rsid w:val="00F711AA"/>
    <w:rsid w:val="00F77AE1"/>
    <w:rsid w:val="00F857D6"/>
    <w:rsid w:val="00FA3391"/>
    <w:rsid w:val="00FA3788"/>
    <w:rsid w:val="00FB5874"/>
    <w:rsid w:val="00FC4897"/>
    <w:rsid w:val="00FE50B0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E771B7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qFormat/>
    <w:rsid w:val="00C2470C"/>
  </w:style>
  <w:style w:type="character" w:customStyle="1" w:styleId="Ttulo8Car">
    <w:name w:val="Título 8 Car"/>
    <w:basedOn w:val="Fuentedeprrafopredeter"/>
    <w:link w:val="Ttulo8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rsid w:val="00C2470C"/>
    <w:rPr>
      <w:rFonts w:ascii="Arial" w:hAnsi="Arial"/>
      <w:sz w:val="22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F26916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F26916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F26916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26916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F26916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26916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F26916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26916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F26916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26916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F26916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26916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F26916"/>
    <w:rPr>
      <w:color w:val="800080"/>
      <w:u w:val="single"/>
    </w:rPr>
  </w:style>
  <w:style w:type="paragraph" w:customStyle="1" w:styleId="a">
    <w:name w:val=".."/>
    <w:basedOn w:val="Normal"/>
    <w:rsid w:val="00F26916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uiPriority w:val="99"/>
    <w:semiHidden/>
    <w:rsid w:val="00F26916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26916"/>
    <w:rPr>
      <w:rFonts w:ascii="Arial" w:hAnsi="Arial"/>
      <w:lang w:val="x-none"/>
    </w:rPr>
  </w:style>
  <w:style w:type="character" w:styleId="Refdenotaalfinal">
    <w:name w:val="endnote reference"/>
    <w:semiHidden/>
    <w:rsid w:val="00F2691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F26916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26916"/>
    <w:rPr>
      <w:lang w:val="ca-ES"/>
    </w:rPr>
  </w:style>
  <w:style w:type="character" w:styleId="Refdenotaalpie">
    <w:name w:val="footnote reference"/>
    <w:uiPriority w:val="99"/>
    <w:semiHidden/>
    <w:rsid w:val="00F26916"/>
    <w:rPr>
      <w:vertAlign w:val="superscript"/>
    </w:rPr>
  </w:style>
  <w:style w:type="character" w:customStyle="1" w:styleId="cos">
    <w:name w:val="cos"/>
    <w:basedOn w:val="Fuentedeprrafopredeter"/>
    <w:rsid w:val="00F26916"/>
  </w:style>
  <w:style w:type="paragraph" w:customStyle="1" w:styleId="parrafo">
    <w:name w:val="parrafo"/>
    <w:basedOn w:val="Normal"/>
    <w:rsid w:val="00F26916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F2691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26916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26916"/>
    <w:rPr>
      <w:lang w:val="x-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2691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F26916"/>
    <w:rPr>
      <w:b/>
      <w:bCs/>
      <w:lang w:val="x-none"/>
    </w:rPr>
  </w:style>
  <w:style w:type="paragraph" w:styleId="Puesto">
    <w:name w:val="Title"/>
    <w:basedOn w:val="Normal"/>
    <w:link w:val="PuestoCar"/>
    <w:qFormat/>
    <w:rsid w:val="00F26916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F26916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F26916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16BE1E-ADAA-4451-9F9D-9DC698F49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230</Words>
  <Characters>1265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Escolà B Conrad Josep EDUCACIO</dc:creator>
  <cp:lastModifiedBy>Escolà B Conrad Josep ACTIVITATS I DISCIPLINA</cp:lastModifiedBy>
  <cp:revision>2</cp:revision>
  <cp:lastPrinted>2015-04-24T12:36:00Z</cp:lastPrinted>
  <dcterms:created xsi:type="dcterms:W3CDTF">2025-07-09T07:48:00Z</dcterms:created>
  <dcterms:modified xsi:type="dcterms:W3CDTF">2025-07-09T07:48:00Z</dcterms:modified>
</cp:coreProperties>
</file>