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1B178" w14:textId="77777777" w:rsidR="004D625B" w:rsidRPr="00AF61BB" w:rsidRDefault="004D625B" w:rsidP="004D625B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r w:rsidRPr="00AF61BB">
        <w:rPr>
          <w:rFonts w:cs="Arial"/>
          <w:b/>
          <w:bCs/>
          <w:color w:val="000000"/>
          <w:spacing w:val="-2"/>
          <w:szCs w:val="24"/>
          <w:u w:val="single"/>
        </w:rPr>
        <w:t>ANNEX 6</w:t>
      </w:r>
    </w:p>
    <w:p w14:paraId="7FB1FBB1" w14:textId="77777777" w:rsidR="004D625B" w:rsidRPr="00AF61B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6A11B0DB" w14:textId="77777777" w:rsidR="004D625B" w:rsidRPr="00AF61BB" w:rsidRDefault="004D625B" w:rsidP="004D625B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AF61BB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14:paraId="43BAAFA1" w14:textId="77777777" w:rsidR="004D625B" w:rsidRPr="00AF61B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6BF086CE" w14:textId="77777777" w:rsidR="004D625B" w:rsidRPr="00AF61B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05708C71" w14:textId="77777777" w:rsidR="004D625B" w:rsidRPr="00AF61BB" w:rsidRDefault="004D625B" w:rsidP="004D625B">
      <w:pPr>
        <w:autoSpaceDE w:val="0"/>
        <w:autoSpaceDN w:val="0"/>
        <w:adjustRightInd w:val="0"/>
        <w:rPr>
          <w:rFonts w:cs="Arial"/>
          <w:sz w:val="20"/>
        </w:rPr>
      </w:pPr>
      <w:r w:rsidRPr="00AF61BB">
        <w:rPr>
          <w:rFonts w:cs="Arial"/>
          <w:sz w:val="20"/>
        </w:rPr>
        <w:t>En/na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>, amb NIF</w:t>
      </w:r>
      <w:r w:rsidRPr="00AF61BB">
        <w:rPr>
          <w:rFonts w:cs="Arial"/>
          <w:sz w:val="20"/>
        </w:rPr>
        <w:tab/>
        <w:t xml:space="preserve">, en qualitat de 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>i en nom i representació de la societat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 xml:space="preserve">, amb CIF .................... i domiciliada a 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>, segons escriptura pública autoritzada davant Notari/a</w:t>
      </w:r>
      <w:r w:rsidRPr="00AF61BB">
        <w:rPr>
          <w:rFonts w:cs="Arial"/>
          <w:sz w:val="20"/>
        </w:rPr>
        <w:tab/>
      </w:r>
      <w:r w:rsidRPr="00AF61BB">
        <w:rPr>
          <w:rFonts w:cs="Arial"/>
          <w:sz w:val="20"/>
        </w:rPr>
        <w:tab/>
        <w:t xml:space="preserve">, en data </w:t>
      </w:r>
      <w:r w:rsidRPr="00AF61BB">
        <w:rPr>
          <w:rFonts w:cs="Arial"/>
          <w:sz w:val="20"/>
        </w:rPr>
        <w:tab/>
        <w:t>i amb número de protocol</w:t>
      </w:r>
      <w:r w:rsidRPr="00AF61BB">
        <w:rPr>
          <w:rFonts w:cs="Arial"/>
          <w:sz w:val="20"/>
        </w:rPr>
        <w:tab/>
        <w:t>.</w:t>
      </w:r>
    </w:p>
    <w:p w14:paraId="49C88B6A" w14:textId="4612F215" w:rsidR="004D625B" w:rsidRPr="00AF61B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AF61BB">
        <w:rPr>
          <w:rFonts w:cs="Arial"/>
          <w:sz w:val="20"/>
        </w:rPr>
        <w:t xml:space="preserve">, assabentat de l’anunci publicat en el perfil del contractant de l’Ajuntament de Sabadell i de les condicions i requisits que s’exigeixen per a l’adjudicació del contracte anomenat </w:t>
      </w:r>
      <w:r w:rsidR="008126F8">
        <w:rPr>
          <w:rFonts w:cs="Arial"/>
          <w:color w:val="000000"/>
          <w:spacing w:val="-2"/>
          <w:sz w:val="20"/>
        </w:rPr>
        <w:t>TALLERS EN HORARI NO LECTIU DE TARDA PER A ALUMNAT D</w:t>
      </w:r>
      <w:r w:rsidR="000243D9">
        <w:rPr>
          <w:rFonts w:cs="Arial"/>
          <w:color w:val="000000"/>
          <w:spacing w:val="-2"/>
          <w:sz w:val="20"/>
        </w:rPr>
        <w:t xml:space="preserve">’EDUCACIÓ </w:t>
      </w:r>
      <w:r w:rsidR="008126F8">
        <w:rPr>
          <w:rFonts w:cs="Arial"/>
          <w:color w:val="000000"/>
          <w:spacing w:val="-2"/>
          <w:sz w:val="20"/>
        </w:rPr>
        <w:t>SECUNDÀRIA</w:t>
      </w:r>
      <w:r w:rsidRPr="00AF61BB">
        <w:rPr>
          <w:rFonts w:cs="Arial"/>
          <w:color w:val="000000"/>
          <w:spacing w:val="-2"/>
          <w:sz w:val="20"/>
          <w:szCs w:val="24"/>
        </w:rPr>
        <w:t>.</w:t>
      </w:r>
    </w:p>
    <w:p w14:paraId="2D993C79" w14:textId="77777777" w:rsidR="004D625B" w:rsidRPr="00AF61BB" w:rsidRDefault="004D625B" w:rsidP="004D625B">
      <w:pPr>
        <w:rPr>
          <w:rFonts w:cs="Arial"/>
          <w:spacing w:val="-2"/>
          <w:sz w:val="20"/>
          <w:szCs w:val="24"/>
        </w:rPr>
      </w:pPr>
    </w:p>
    <w:p w14:paraId="6AB1B510" w14:textId="77777777" w:rsidR="004D625B" w:rsidRPr="00AF61BB" w:rsidRDefault="004D625B" w:rsidP="004D625B">
      <w:pPr>
        <w:rPr>
          <w:rFonts w:cs="Arial"/>
          <w:sz w:val="20"/>
        </w:rPr>
      </w:pPr>
      <w:r w:rsidRPr="00AF61BB">
        <w:rPr>
          <w:rFonts w:cs="Arial"/>
          <w:sz w:val="20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3E7C0F1D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4D625B" w:rsidRPr="00AF61BB" w14:paraId="3BDEA65D" w14:textId="77777777" w:rsidTr="004D625B">
        <w:tc>
          <w:tcPr>
            <w:tcW w:w="1980" w:type="dxa"/>
            <w:vAlign w:val="center"/>
          </w:tcPr>
          <w:p w14:paraId="385C9F61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14:paraId="545B2FE4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14:paraId="49492DFF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Percentatge</w:t>
            </w:r>
          </w:p>
          <w:p w14:paraId="17766642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14:paraId="343DA48E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4D625B" w:rsidRPr="00AF61BB" w14:paraId="7C916EB8" w14:textId="77777777" w:rsidTr="004D625B">
        <w:tc>
          <w:tcPr>
            <w:tcW w:w="1980" w:type="dxa"/>
          </w:tcPr>
          <w:p w14:paraId="67A12243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14:paraId="2BAC546F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14:paraId="0D2FF5FA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03FC2E86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4D625B" w:rsidRPr="00AF61BB" w14:paraId="1BDFB334" w14:textId="77777777" w:rsidTr="004D625B">
        <w:tc>
          <w:tcPr>
            <w:tcW w:w="1980" w:type="dxa"/>
          </w:tcPr>
          <w:p w14:paraId="725170D7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14:paraId="3962ECCE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14:paraId="232368B0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2073F737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4D625B" w:rsidRPr="00AF61BB" w14:paraId="7601C44B" w14:textId="77777777" w:rsidTr="004D625B">
        <w:trPr>
          <w:cantSplit/>
        </w:trPr>
        <w:tc>
          <w:tcPr>
            <w:tcW w:w="5530" w:type="dxa"/>
            <w:gridSpan w:val="2"/>
            <w:vAlign w:val="center"/>
          </w:tcPr>
          <w:p w14:paraId="6FEA8A89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14:paraId="13D18FE6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698A3435" w14:textId="77777777" w:rsidR="004D625B" w:rsidRPr="00AF61BB" w:rsidRDefault="004D625B" w:rsidP="004D625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AF61BB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14:paraId="3CD478CB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3E2ACDDA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AF61BB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0B27F053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163B689C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AF61BB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0028F4F4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3E49E4AC" w14:textId="4E9032AF" w:rsidR="004D625B" w:rsidRPr="00AF61BB" w:rsidRDefault="008126F8" w:rsidP="004D625B">
      <w:pPr>
        <w:rPr>
          <w:rFonts w:cs="Arial"/>
          <w:spacing w:val="-2"/>
          <w:sz w:val="20"/>
          <w:szCs w:val="24"/>
        </w:rPr>
      </w:pPr>
      <w:r>
        <w:rPr>
          <w:rFonts w:cs="Arial"/>
          <w:spacing w:val="-2"/>
          <w:sz w:val="20"/>
          <w:szCs w:val="24"/>
        </w:rPr>
        <w:tab/>
      </w:r>
      <w:r>
        <w:rPr>
          <w:rFonts w:cs="Arial"/>
          <w:spacing w:val="-2"/>
          <w:sz w:val="20"/>
          <w:szCs w:val="24"/>
        </w:rPr>
        <w:tab/>
        <w:t xml:space="preserve">, </w:t>
      </w:r>
      <w:r>
        <w:rPr>
          <w:rFonts w:cs="Arial"/>
          <w:spacing w:val="-2"/>
          <w:sz w:val="20"/>
          <w:szCs w:val="24"/>
        </w:rPr>
        <w:tab/>
        <w:t>de</w:t>
      </w:r>
      <w:r>
        <w:rPr>
          <w:rFonts w:cs="Arial"/>
          <w:spacing w:val="-2"/>
          <w:sz w:val="20"/>
          <w:szCs w:val="24"/>
        </w:rPr>
        <w:tab/>
      </w:r>
      <w:r>
        <w:rPr>
          <w:rFonts w:cs="Arial"/>
          <w:spacing w:val="-2"/>
          <w:sz w:val="20"/>
          <w:szCs w:val="24"/>
        </w:rPr>
        <w:tab/>
        <w:t>de 202</w:t>
      </w:r>
    </w:p>
    <w:p w14:paraId="33D65E86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1F4F9D8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6E21B207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1DB7993A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77E0217" w14:textId="77777777" w:rsidR="004D625B" w:rsidRPr="00AF61BB" w:rsidRDefault="004D625B" w:rsidP="004D625B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AF61BB">
        <w:rPr>
          <w:rFonts w:cs="Arial"/>
          <w:spacing w:val="-2"/>
          <w:sz w:val="20"/>
        </w:rPr>
        <w:t xml:space="preserve">Signat, </w:t>
      </w:r>
    </w:p>
    <w:p w14:paraId="2822F2CA" w14:textId="77777777" w:rsidR="004D625B" w:rsidRPr="00AF61B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56F096F2" w14:textId="77777777" w:rsidR="004D625B" w:rsidRPr="00AF61B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bookmarkStart w:id="0" w:name="_GoBack"/>
      <w:bookmarkEnd w:id="0"/>
    </w:p>
    <w:p w14:paraId="66DBB886" w14:textId="77777777" w:rsidR="004D625B" w:rsidRPr="00AF61BB" w:rsidRDefault="004D625B" w:rsidP="004D625B">
      <w:pPr>
        <w:rPr>
          <w:szCs w:val="24"/>
        </w:rPr>
      </w:pPr>
    </w:p>
    <w:p w14:paraId="1642DB20" w14:textId="77777777" w:rsidR="004D625B" w:rsidRPr="00AF61BB" w:rsidRDefault="004D625B" w:rsidP="004D625B">
      <w:pPr>
        <w:rPr>
          <w:sz w:val="21"/>
          <w:szCs w:val="24"/>
        </w:rPr>
      </w:pPr>
    </w:p>
    <w:p w14:paraId="1DDD2A6D" w14:textId="77777777" w:rsidR="004D625B" w:rsidRPr="00AF61BB" w:rsidRDefault="004D625B" w:rsidP="004D625B">
      <w:pPr>
        <w:rPr>
          <w:sz w:val="21"/>
          <w:szCs w:val="24"/>
        </w:rPr>
      </w:pPr>
    </w:p>
    <w:p w14:paraId="16272A2F" w14:textId="77777777" w:rsidR="008E70AF" w:rsidRDefault="008E70AF" w:rsidP="004D625B">
      <w:pPr>
        <w:pStyle w:val="Ttulo9"/>
      </w:pPr>
    </w:p>
    <w:p w14:paraId="7789FC93" w14:textId="77777777" w:rsidR="008E70AF" w:rsidRDefault="008E70AF" w:rsidP="004D625B">
      <w:pPr>
        <w:pStyle w:val="Ttulo9"/>
      </w:pPr>
    </w:p>
    <w:p w14:paraId="03AB99C1" w14:textId="77777777" w:rsidR="008E70AF" w:rsidRDefault="008E70AF" w:rsidP="004D625B">
      <w:pPr>
        <w:pStyle w:val="Ttulo9"/>
      </w:pPr>
    </w:p>
    <w:p w14:paraId="69362873" w14:textId="77777777" w:rsidR="008E70AF" w:rsidRDefault="008E70AF" w:rsidP="004D625B">
      <w:pPr>
        <w:pStyle w:val="Ttulo9"/>
      </w:pPr>
    </w:p>
    <w:p w14:paraId="5DBAAB7A" w14:textId="77777777" w:rsidR="008E70AF" w:rsidRDefault="008E70AF" w:rsidP="004D625B">
      <w:pPr>
        <w:pStyle w:val="Ttulo9"/>
      </w:pPr>
    </w:p>
    <w:p w14:paraId="5D515025" w14:textId="77777777" w:rsidR="008E70AF" w:rsidRDefault="008E70AF" w:rsidP="004D625B">
      <w:pPr>
        <w:pStyle w:val="Ttulo9"/>
      </w:pPr>
    </w:p>
    <w:p w14:paraId="137C79B4" w14:textId="77777777" w:rsidR="008E70AF" w:rsidRDefault="008E70AF" w:rsidP="004D625B">
      <w:pPr>
        <w:pStyle w:val="Ttulo9"/>
      </w:pPr>
    </w:p>
    <w:p w14:paraId="2955B533" w14:textId="77777777" w:rsidR="008E70AF" w:rsidRDefault="008E70AF" w:rsidP="004D625B">
      <w:pPr>
        <w:pStyle w:val="Ttulo9"/>
      </w:pPr>
    </w:p>
    <w:p w14:paraId="581531F4" w14:textId="77777777" w:rsidR="008E70AF" w:rsidRDefault="008E70AF" w:rsidP="004D625B">
      <w:pPr>
        <w:pStyle w:val="Ttulo9"/>
      </w:pPr>
    </w:p>
    <w:sectPr w:rsidR="008E70AF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09099" w14:textId="77777777" w:rsidR="007403DC" w:rsidRDefault="007403DC">
      <w:r>
        <w:separator/>
      </w:r>
    </w:p>
  </w:endnote>
  <w:endnote w:type="continuationSeparator" w:id="0">
    <w:p w14:paraId="67A12A30" w14:textId="77777777" w:rsidR="007403DC" w:rsidRDefault="00740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C41D6" w14:textId="77777777" w:rsidR="004D625B" w:rsidRPr="00D93F6D" w:rsidRDefault="004D625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52F6A773" w14:textId="77777777" w:rsidR="004D625B" w:rsidRPr="00802E58" w:rsidRDefault="004D625B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5B82D898" w14:textId="77777777" w:rsidR="004D625B" w:rsidRPr="00E06890" w:rsidRDefault="004D625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A4D24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CA4D24">
      <w:rPr>
        <w:rFonts w:cs="Frutiger-LightCn"/>
        <w:noProof/>
        <w:sz w:val="16"/>
        <w:szCs w:val="16"/>
        <w:lang w:val="en-GB" w:eastAsia="es-ES_tradnl"/>
      </w:rPr>
      <w:t>2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8CBF0" w14:textId="77777777" w:rsidR="004D625B" w:rsidRPr="007D7E4A" w:rsidRDefault="004D625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FD4AF93" w14:textId="77777777" w:rsidR="004D625B" w:rsidRPr="007D7E4A" w:rsidRDefault="004D625B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D6057C4" w14:textId="77777777" w:rsidR="004D625B" w:rsidRPr="007D7E4A" w:rsidRDefault="004D625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CA4D24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CA4D24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E6941" w14:textId="77777777" w:rsidR="004D625B" w:rsidRPr="009344E9" w:rsidRDefault="004D625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5B8A381" w14:textId="14A5DE59" w:rsidR="004D625B" w:rsidRPr="009344E9" w:rsidRDefault="00CA4D2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DB7F88" wp14:editId="748104E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A3F01" w14:textId="77777777" w:rsidR="004D625B" w:rsidRDefault="004D625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B7F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684A3F01" w14:textId="77777777" w:rsidR="004D625B" w:rsidRDefault="004D625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>
                      <w:rPr>
                        <w:b/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MERGEFORMAT </w:instrText>
                    </w:r>
                    <w:r>
                      <w:rPr>
                        <w:b/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B83EB3" wp14:editId="1CE1F72E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051E8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577916" w14:textId="77777777" w:rsidR="007403DC" w:rsidRDefault="007403DC">
      <w:r>
        <w:separator/>
      </w:r>
    </w:p>
  </w:footnote>
  <w:footnote w:type="continuationSeparator" w:id="0">
    <w:p w14:paraId="5943A94D" w14:textId="77777777" w:rsidR="007403DC" w:rsidRDefault="00740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51EB2" w14:textId="77777777" w:rsidR="004D625B" w:rsidRDefault="004D625B" w:rsidP="007D7E4A">
    <w:pPr>
      <w:rPr>
        <w:noProof/>
        <w:lang w:val="es-ES"/>
      </w:rPr>
    </w:pPr>
  </w:p>
  <w:p w14:paraId="54078B86" w14:textId="77777777" w:rsidR="004D625B" w:rsidRDefault="004D625B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F5B3658" wp14:editId="4940AF8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806CFF" w14:textId="77777777" w:rsidR="004D625B" w:rsidRDefault="004D625B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D611" w14:textId="77777777" w:rsidR="004D625B" w:rsidRDefault="004D625B" w:rsidP="00005385"/>
  <w:p w14:paraId="57C815C7" w14:textId="77777777" w:rsidR="004D625B" w:rsidRDefault="004D625B" w:rsidP="00005385">
    <w:r w:rsidRPr="00DD2C26">
      <w:rPr>
        <w:noProof/>
        <w:lang w:val="es-ES"/>
      </w:rPr>
      <w:drawing>
        <wp:inline distT="0" distB="0" distL="0" distR="0" wp14:anchorId="519A948D" wp14:editId="3241BC24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857B3" w14:textId="77777777" w:rsidR="004D625B" w:rsidRDefault="004D625B" w:rsidP="00005385"/>
  <w:p w14:paraId="1F4930CA" w14:textId="77777777" w:rsidR="004D625B" w:rsidRDefault="004D625B" w:rsidP="00005385"/>
  <w:p w14:paraId="7A8ABEE6" w14:textId="77777777" w:rsidR="004D625B" w:rsidRDefault="004D625B" w:rsidP="00005385"/>
  <w:p w14:paraId="37CA863A" w14:textId="77777777" w:rsidR="004D625B" w:rsidRPr="00005385" w:rsidRDefault="004D625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A608E"/>
    <w:multiLevelType w:val="hybridMultilevel"/>
    <w:tmpl w:val="3EDE497C"/>
    <w:lvl w:ilvl="0" w:tplc="6926575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7"/>
  </w:num>
  <w:num w:numId="5">
    <w:abstractNumId w:val="15"/>
  </w:num>
  <w:num w:numId="6">
    <w:abstractNumId w:val="14"/>
  </w:num>
  <w:num w:numId="7">
    <w:abstractNumId w:val="0"/>
  </w:num>
  <w:num w:numId="8">
    <w:abstractNumId w:val="17"/>
  </w:num>
  <w:num w:numId="9">
    <w:abstractNumId w:val="13"/>
  </w:num>
  <w:num w:numId="10">
    <w:abstractNumId w:val="11"/>
  </w:num>
  <w:num w:numId="11">
    <w:abstractNumId w:val="4"/>
  </w:num>
  <w:num w:numId="12">
    <w:abstractNumId w:val="9"/>
  </w:num>
  <w:num w:numId="13">
    <w:abstractNumId w:val="5"/>
  </w:num>
  <w:num w:numId="14">
    <w:abstractNumId w:val="12"/>
  </w:num>
  <w:num w:numId="15">
    <w:abstractNumId w:val="2"/>
  </w:num>
  <w:num w:numId="16">
    <w:abstractNumId w:val="1"/>
  </w:num>
  <w:num w:numId="17">
    <w:abstractNumId w:val="6"/>
  </w:num>
  <w:num w:numId="1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3D9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C50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2DB5"/>
    <w:rsid w:val="001F565E"/>
    <w:rsid w:val="00212113"/>
    <w:rsid w:val="002139E6"/>
    <w:rsid w:val="0022160D"/>
    <w:rsid w:val="002266F7"/>
    <w:rsid w:val="00243688"/>
    <w:rsid w:val="002625B3"/>
    <w:rsid w:val="002627BC"/>
    <w:rsid w:val="00262FB8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E7798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932"/>
    <w:rsid w:val="003F370E"/>
    <w:rsid w:val="003F5274"/>
    <w:rsid w:val="00433EDE"/>
    <w:rsid w:val="00437DFF"/>
    <w:rsid w:val="0045359E"/>
    <w:rsid w:val="00471C7A"/>
    <w:rsid w:val="00493083"/>
    <w:rsid w:val="00497CC7"/>
    <w:rsid w:val="004B3273"/>
    <w:rsid w:val="004C15A5"/>
    <w:rsid w:val="004D625B"/>
    <w:rsid w:val="004D795A"/>
    <w:rsid w:val="004D79C2"/>
    <w:rsid w:val="004E0FEF"/>
    <w:rsid w:val="004E278C"/>
    <w:rsid w:val="00506ED9"/>
    <w:rsid w:val="005079A7"/>
    <w:rsid w:val="00513FD7"/>
    <w:rsid w:val="0053180C"/>
    <w:rsid w:val="005764FD"/>
    <w:rsid w:val="00576ECE"/>
    <w:rsid w:val="005912F2"/>
    <w:rsid w:val="005962BD"/>
    <w:rsid w:val="005969D8"/>
    <w:rsid w:val="005A32B2"/>
    <w:rsid w:val="005B585B"/>
    <w:rsid w:val="005E258C"/>
    <w:rsid w:val="005E435A"/>
    <w:rsid w:val="005E51B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12A16"/>
    <w:rsid w:val="007260FC"/>
    <w:rsid w:val="007265EA"/>
    <w:rsid w:val="007322B9"/>
    <w:rsid w:val="00736F24"/>
    <w:rsid w:val="007403DC"/>
    <w:rsid w:val="00746BC9"/>
    <w:rsid w:val="00747C76"/>
    <w:rsid w:val="00770CB1"/>
    <w:rsid w:val="0077730F"/>
    <w:rsid w:val="0078100F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26F8"/>
    <w:rsid w:val="00816027"/>
    <w:rsid w:val="00827925"/>
    <w:rsid w:val="008369E0"/>
    <w:rsid w:val="00851B00"/>
    <w:rsid w:val="00854B8F"/>
    <w:rsid w:val="00855242"/>
    <w:rsid w:val="008618AA"/>
    <w:rsid w:val="00874601"/>
    <w:rsid w:val="008853D8"/>
    <w:rsid w:val="00892B66"/>
    <w:rsid w:val="008A3200"/>
    <w:rsid w:val="008D40A0"/>
    <w:rsid w:val="008D722B"/>
    <w:rsid w:val="008E70AF"/>
    <w:rsid w:val="008F1498"/>
    <w:rsid w:val="0090158D"/>
    <w:rsid w:val="0090473C"/>
    <w:rsid w:val="00913CF0"/>
    <w:rsid w:val="00924FBA"/>
    <w:rsid w:val="009344E9"/>
    <w:rsid w:val="00934683"/>
    <w:rsid w:val="009450BA"/>
    <w:rsid w:val="00950A3C"/>
    <w:rsid w:val="00961C11"/>
    <w:rsid w:val="009672BD"/>
    <w:rsid w:val="00970E93"/>
    <w:rsid w:val="00972E0E"/>
    <w:rsid w:val="0098596A"/>
    <w:rsid w:val="0099083D"/>
    <w:rsid w:val="00990F39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36E1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06339"/>
    <w:rsid w:val="00B21CE2"/>
    <w:rsid w:val="00B32A13"/>
    <w:rsid w:val="00B40E25"/>
    <w:rsid w:val="00B62E36"/>
    <w:rsid w:val="00B71832"/>
    <w:rsid w:val="00B71F99"/>
    <w:rsid w:val="00B851BD"/>
    <w:rsid w:val="00B85F94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48CF"/>
    <w:rsid w:val="00C858C9"/>
    <w:rsid w:val="00C87A2A"/>
    <w:rsid w:val="00CA27EF"/>
    <w:rsid w:val="00CA4D24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85E1C"/>
    <w:rsid w:val="00D93F6D"/>
    <w:rsid w:val="00DA459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6916"/>
    <w:rsid w:val="00F34DB5"/>
    <w:rsid w:val="00F45BAA"/>
    <w:rsid w:val="00F54B54"/>
    <w:rsid w:val="00F60414"/>
    <w:rsid w:val="00F645EF"/>
    <w:rsid w:val="00F65063"/>
    <w:rsid w:val="00F654E2"/>
    <w:rsid w:val="00F711AA"/>
    <w:rsid w:val="00F77AE1"/>
    <w:rsid w:val="00F857D6"/>
    <w:rsid w:val="00FA3391"/>
    <w:rsid w:val="00FA3788"/>
    <w:rsid w:val="00FB5874"/>
    <w:rsid w:val="00FC4897"/>
    <w:rsid w:val="00FE50B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E771B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F2691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2691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2691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2691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2691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6916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2691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2691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2691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2691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2691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2691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26916"/>
    <w:rPr>
      <w:color w:val="800080"/>
      <w:u w:val="single"/>
    </w:rPr>
  </w:style>
  <w:style w:type="paragraph" w:customStyle="1" w:styleId="a">
    <w:name w:val=".."/>
    <w:basedOn w:val="Normal"/>
    <w:rsid w:val="00F269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F26916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26916"/>
    <w:rPr>
      <w:rFonts w:ascii="Arial" w:hAnsi="Arial"/>
      <w:lang w:val="x-none"/>
    </w:rPr>
  </w:style>
  <w:style w:type="character" w:styleId="Refdenotaalfinal">
    <w:name w:val="endnote reference"/>
    <w:semiHidden/>
    <w:rsid w:val="00F2691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F26916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6916"/>
    <w:rPr>
      <w:lang w:val="ca-ES"/>
    </w:rPr>
  </w:style>
  <w:style w:type="character" w:styleId="Refdenotaalpie">
    <w:name w:val="footnote reference"/>
    <w:uiPriority w:val="99"/>
    <w:semiHidden/>
    <w:rsid w:val="00F26916"/>
    <w:rPr>
      <w:vertAlign w:val="superscript"/>
    </w:rPr>
  </w:style>
  <w:style w:type="character" w:customStyle="1" w:styleId="cos">
    <w:name w:val="cos"/>
    <w:basedOn w:val="Fuentedeprrafopredeter"/>
    <w:rsid w:val="00F26916"/>
  </w:style>
  <w:style w:type="paragraph" w:customStyle="1" w:styleId="parrafo">
    <w:name w:val="parrafo"/>
    <w:basedOn w:val="Normal"/>
    <w:rsid w:val="00F2691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269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26916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26916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269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26916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F26916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26916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2691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FD198C-D179-49D4-A451-F62F24E9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2</cp:revision>
  <cp:lastPrinted>2015-04-24T12:36:00Z</cp:lastPrinted>
  <dcterms:created xsi:type="dcterms:W3CDTF">2025-07-09T07:51:00Z</dcterms:created>
  <dcterms:modified xsi:type="dcterms:W3CDTF">2025-07-09T07:51:00Z</dcterms:modified>
</cp:coreProperties>
</file>