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15C3B" w14:textId="0A2DB28B" w:rsidR="004D625B" w:rsidRPr="00376986" w:rsidRDefault="004D625B" w:rsidP="004D625B">
      <w:pPr>
        <w:pStyle w:val="Ttulo9"/>
        <w:rPr>
          <w:rFonts w:cs="Arial"/>
          <w:b/>
          <w:color w:val="000000"/>
          <w:spacing w:val="-2"/>
          <w:sz w:val="20"/>
          <w:szCs w:val="24"/>
          <w:u w:val="single"/>
        </w:rPr>
      </w:pPr>
      <w:r w:rsidRPr="00376986">
        <w:rPr>
          <w:rFonts w:cs="Arial"/>
          <w:b/>
          <w:color w:val="000000"/>
          <w:spacing w:val="-2"/>
          <w:sz w:val="20"/>
          <w:szCs w:val="24"/>
          <w:u w:val="single"/>
        </w:rPr>
        <w:t>ANNEX 7</w:t>
      </w:r>
    </w:p>
    <w:p w14:paraId="572C2BF5" w14:textId="77777777" w:rsidR="004D625B" w:rsidRPr="00376986" w:rsidRDefault="004D625B" w:rsidP="004D625B">
      <w:pPr>
        <w:rPr>
          <w:rFonts w:cs="Arial"/>
          <w:b/>
          <w:bCs/>
          <w:color w:val="000000"/>
          <w:spacing w:val="-2"/>
          <w:sz w:val="20"/>
          <w:szCs w:val="24"/>
          <w:u w:val="single"/>
        </w:rPr>
      </w:pPr>
    </w:p>
    <w:p w14:paraId="549F3EC1" w14:textId="77777777" w:rsidR="004D625B" w:rsidRPr="00376986" w:rsidRDefault="004D625B" w:rsidP="004D625B">
      <w:pPr>
        <w:keepNext/>
        <w:outlineLvl w:val="7"/>
        <w:rPr>
          <w:rFonts w:cs="Arial"/>
          <w:b/>
          <w:bCs/>
          <w:color w:val="000000"/>
          <w:spacing w:val="-2"/>
          <w:sz w:val="20"/>
          <w:szCs w:val="24"/>
        </w:rPr>
      </w:pPr>
      <w:r w:rsidRPr="00376986">
        <w:rPr>
          <w:rFonts w:cs="Arial"/>
          <w:b/>
          <w:bCs/>
          <w:color w:val="000000"/>
          <w:spacing w:val="-2"/>
          <w:sz w:val="20"/>
          <w:szCs w:val="24"/>
        </w:rPr>
        <w:t>B. MODEL D'AVAL GARANTIA DEFINITIVA</w:t>
      </w:r>
    </w:p>
    <w:p w14:paraId="7C374967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7007E5B5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 xml:space="preserve">  </w:t>
      </w:r>
    </w:p>
    <w:p w14:paraId="7A04432B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 xml:space="preserve">L'entitat </w:t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  <w:t xml:space="preserve">amb CIF  i amb domicili (a efectes de notificació i requeriment) al carrer/plaça/avinguda </w:t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  <w:t xml:space="preserve"> CP </w:t>
      </w:r>
      <w:r w:rsidRPr="00376986">
        <w:rPr>
          <w:rFonts w:cs="Arial"/>
          <w:color w:val="000000"/>
          <w:spacing w:val="-2"/>
          <w:sz w:val="20"/>
          <w:szCs w:val="24"/>
        </w:rPr>
        <w:tab/>
        <w:t xml:space="preserve"> i en el seu nom </w:t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  <w:t>amb poders suficients per obligar-se en aquest acte, segons resulta de la validació efectuada en la part inferior d'aquest document.</w:t>
      </w:r>
    </w:p>
    <w:p w14:paraId="1091B08D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402EC24D" w14:textId="77777777" w:rsidR="004D625B" w:rsidRPr="00376986" w:rsidRDefault="004D625B" w:rsidP="004D625B">
      <w:pPr>
        <w:rPr>
          <w:rFonts w:cs="Arial"/>
          <w:b/>
          <w:bCs/>
          <w:color w:val="000000"/>
          <w:spacing w:val="-2"/>
          <w:szCs w:val="24"/>
        </w:rPr>
      </w:pPr>
      <w:r w:rsidRPr="00376986">
        <w:rPr>
          <w:rFonts w:cs="Arial"/>
          <w:b/>
          <w:bCs/>
          <w:color w:val="000000"/>
          <w:spacing w:val="-2"/>
          <w:szCs w:val="24"/>
        </w:rPr>
        <w:t>AVALA</w:t>
      </w:r>
    </w:p>
    <w:p w14:paraId="5CE0DCD6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3984E7EB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>A la societat</w:t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  <w:t>amb CIF</w:t>
      </w:r>
      <w:r w:rsidRPr="00376986">
        <w:rPr>
          <w:rFonts w:cs="Arial"/>
          <w:color w:val="000000"/>
          <w:spacing w:val="-2"/>
          <w:sz w:val="20"/>
          <w:szCs w:val="24"/>
        </w:rPr>
        <w:tab/>
        <w:t xml:space="preserve">en virtut del que disposa el Plec de clàusules administratives particulars del contracte, aprovats en data </w:t>
      </w:r>
      <w:r w:rsidRPr="00376986">
        <w:rPr>
          <w:rFonts w:cs="Arial"/>
          <w:color w:val="000000"/>
          <w:spacing w:val="-2"/>
          <w:sz w:val="20"/>
          <w:szCs w:val="24"/>
        </w:rPr>
        <w:tab/>
        <w:t>mitjançant acord</w:t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  <w:t>€ (</w:t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  <w:t>).</w:t>
      </w:r>
    </w:p>
    <w:p w14:paraId="3AC1E49C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3B6BFE07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>Aquest aval tindrà validesa mentre l'Ajuntament de Sabadell no autoritzi la devolució de la garantia.</w:t>
      </w:r>
    </w:p>
    <w:p w14:paraId="38FD25B7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629CA8C8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2F03EF8D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4509C778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>(lloc i data d'expedició)</w:t>
      </w:r>
    </w:p>
    <w:p w14:paraId="233618DE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>(raó social de l'entitat)</w:t>
      </w:r>
    </w:p>
    <w:p w14:paraId="6D64C10E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>(signatures dels apoderats, degudament legitimades per fedatari públic)</w:t>
      </w:r>
    </w:p>
    <w:p w14:paraId="4D4F3012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71F3F149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367C7A0D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60631A5D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>VERIFICACIÓ DE LA PRESENTACIÓ</w:t>
      </w:r>
    </w:p>
    <w:p w14:paraId="54F7533A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376986">
        <w:rPr>
          <w:rFonts w:cs="Arial"/>
          <w:color w:val="000000"/>
          <w:spacing w:val="-2"/>
          <w:sz w:val="20"/>
          <w:szCs w:val="24"/>
        </w:rPr>
        <w:t>Província:</w:t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  <w:t>Data:</w:t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</w:r>
      <w:r w:rsidRPr="00376986">
        <w:rPr>
          <w:rFonts w:cs="Arial"/>
          <w:color w:val="000000"/>
          <w:spacing w:val="-2"/>
          <w:sz w:val="20"/>
          <w:szCs w:val="24"/>
        </w:rPr>
        <w:tab/>
        <w:t>Núm. o Codi:</w:t>
      </w:r>
    </w:p>
    <w:p w14:paraId="2F40B20F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5FFBC90E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595D1598" w14:textId="77777777" w:rsidR="004D625B" w:rsidRPr="00376986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41AE7E09" w14:textId="5BF84318" w:rsidR="004D625B" w:rsidRPr="003B43B2" w:rsidRDefault="004D625B" w:rsidP="00D5337D">
      <w:pPr>
        <w:pStyle w:val="Sinespaciado"/>
        <w:rPr>
          <w:rFonts w:cs="Arial"/>
          <w:sz w:val="20"/>
        </w:rPr>
      </w:pPr>
      <w:bookmarkStart w:id="0" w:name="_GoBack"/>
      <w:bookmarkEnd w:id="0"/>
      <w:r w:rsidRPr="003B43B2">
        <w:rPr>
          <w:rFonts w:cs="Arial"/>
          <w:sz w:val="20"/>
        </w:rPr>
        <w:t xml:space="preserve"> </w:t>
      </w:r>
    </w:p>
    <w:p w14:paraId="4A21CF2E" w14:textId="77777777" w:rsidR="004D625B" w:rsidRDefault="004D625B" w:rsidP="00C2470C"/>
    <w:sectPr w:rsidR="004D625B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3A2CD" w14:textId="77777777" w:rsidR="00512D17" w:rsidRDefault="00512D17">
      <w:r>
        <w:separator/>
      </w:r>
    </w:p>
  </w:endnote>
  <w:endnote w:type="continuationSeparator" w:id="0">
    <w:p w14:paraId="3D88692F" w14:textId="77777777" w:rsidR="00512D17" w:rsidRDefault="00512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C41D6" w14:textId="77777777" w:rsidR="004D625B" w:rsidRPr="00D93F6D" w:rsidRDefault="004D625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14:paraId="52F6A773" w14:textId="77777777" w:rsidR="004D625B" w:rsidRPr="00802E58" w:rsidRDefault="004D625B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14:paraId="5B82D898" w14:textId="77777777" w:rsidR="004D625B" w:rsidRPr="00E06890" w:rsidRDefault="004D625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5337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5337D">
      <w:rPr>
        <w:rFonts w:cs="Frutiger-LightCn"/>
        <w:noProof/>
        <w:sz w:val="16"/>
        <w:szCs w:val="16"/>
        <w:lang w:val="en-GB" w:eastAsia="es-ES_tradnl"/>
      </w:rPr>
      <w:t>2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8CBF0" w14:textId="77777777" w:rsidR="004D625B" w:rsidRPr="007D7E4A" w:rsidRDefault="004D625B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FD4AF93" w14:textId="77777777" w:rsidR="004D625B" w:rsidRPr="007D7E4A" w:rsidRDefault="004D625B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6D6057C4" w14:textId="77777777" w:rsidR="004D625B" w:rsidRPr="007D7E4A" w:rsidRDefault="004D625B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D5337D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D5337D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E6941" w14:textId="77777777" w:rsidR="004D625B" w:rsidRPr="009344E9" w:rsidRDefault="004D625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5B8A381" w14:textId="48B85563" w:rsidR="004D625B" w:rsidRPr="009344E9" w:rsidRDefault="00D5337D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EDB7F88" wp14:editId="578C9EE3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4A3F01" w14:textId="77777777" w:rsidR="004D625B" w:rsidRDefault="004D625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B7F8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684A3F01" w14:textId="77777777" w:rsidR="004D625B" w:rsidRDefault="004D625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>
                      <w:rPr>
                        <w:b/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MERGEFORMAT </w:instrText>
                    </w:r>
                    <w:r>
                      <w:rPr>
                        <w:b/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5B83EB3" wp14:editId="35E43666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77314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6A3363" w14:textId="77777777" w:rsidR="00512D17" w:rsidRDefault="00512D17">
      <w:r>
        <w:separator/>
      </w:r>
    </w:p>
  </w:footnote>
  <w:footnote w:type="continuationSeparator" w:id="0">
    <w:p w14:paraId="53189E3A" w14:textId="77777777" w:rsidR="00512D17" w:rsidRDefault="00512D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51EB2" w14:textId="77777777" w:rsidR="004D625B" w:rsidRDefault="004D625B" w:rsidP="007D7E4A">
    <w:pPr>
      <w:rPr>
        <w:noProof/>
        <w:lang w:val="es-ES"/>
      </w:rPr>
    </w:pPr>
  </w:p>
  <w:p w14:paraId="54078B86" w14:textId="77777777" w:rsidR="004D625B" w:rsidRDefault="004D625B" w:rsidP="007D7E4A">
    <w:pPr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5F5B3658" wp14:editId="4940AF86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806CFF" w14:textId="77777777" w:rsidR="004D625B" w:rsidRDefault="004D625B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3D611" w14:textId="77777777" w:rsidR="004D625B" w:rsidRDefault="004D625B" w:rsidP="00005385"/>
  <w:p w14:paraId="57C815C7" w14:textId="77777777" w:rsidR="004D625B" w:rsidRDefault="004D625B" w:rsidP="00005385">
    <w:r w:rsidRPr="00DD2C26">
      <w:rPr>
        <w:noProof/>
        <w:lang w:val="es-ES"/>
      </w:rPr>
      <w:drawing>
        <wp:inline distT="0" distB="0" distL="0" distR="0" wp14:anchorId="519A948D" wp14:editId="3241BC24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F857B3" w14:textId="77777777" w:rsidR="004D625B" w:rsidRDefault="004D625B" w:rsidP="00005385"/>
  <w:p w14:paraId="1F4930CA" w14:textId="77777777" w:rsidR="004D625B" w:rsidRDefault="004D625B" w:rsidP="00005385"/>
  <w:p w14:paraId="7A8ABEE6" w14:textId="77777777" w:rsidR="004D625B" w:rsidRDefault="004D625B" w:rsidP="00005385"/>
  <w:p w14:paraId="37CA863A" w14:textId="77777777" w:rsidR="004D625B" w:rsidRPr="00005385" w:rsidRDefault="004D625B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6A608E"/>
    <w:multiLevelType w:val="hybridMultilevel"/>
    <w:tmpl w:val="3EDE497C"/>
    <w:lvl w:ilvl="0" w:tplc="6926575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6"/>
  </w:num>
  <w:num w:numId="4">
    <w:abstractNumId w:val="7"/>
  </w:num>
  <w:num w:numId="5">
    <w:abstractNumId w:val="15"/>
  </w:num>
  <w:num w:numId="6">
    <w:abstractNumId w:val="14"/>
  </w:num>
  <w:num w:numId="7">
    <w:abstractNumId w:val="0"/>
  </w:num>
  <w:num w:numId="8">
    <w:abstractNumId w:val="17"/>
  </w:num>
  <w:num w:numId="9">
    <w:abstractNumId w:val="13"/>
  </w:num>
  <w:num w:numId="10">
    <w:abstractNumId w:val="11"/>
  </w:num>
  <w:num w:numId="11">
    <w:abstractNumId w:val="4"/>
  </w:num>
  <w:num w:numId="12">
    <w:abstractNumId w:val="9"/>
  </w:num>
  <w:num w:numId="13">
    <w:abstractNumId w:val="5"/>
  </w:num>
  <w:num w:numId="14">
    <w:abstractNumId w:val="12"/>
  </w:num>
  <w:num w:numId="15">
    <w:abstractNumId w:val="2"/>
  </w:num>
  <w:num w:numId="16">
    <w:abstractNumId w:val="1"/>
  </w:num>
  <w:num w:numId="17">
    <w:abstractNumId w:val="6"/>
  </w:num>
  <w:num w:numId="18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243D9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2C50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2DB5"/>
    <w:rsid w:val="001F565E"/>
    <w:rsid w:val="00212113"/>
    <w:rsid w:val="002139E6"/>
    <w:rsid w:val="0022160D"/>
    <w:rsid w:val="002266F7"/>
    <w:rsid w:val="00243688"/>
    <w:rsid w:val="002625B3"/>
    <w:rsid w:val="002627BC"/>
    <w:rsid w:val="00262FB8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E7798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3932"/>
    <w:rsid w:val="003F370E"/>
    <w:rsid w:val="003F5274"/>
    <w:rsid w:val="00433EDE"/>
    <w:rsid w:val="00437DFF"/>
    <w:rsid w:val="0045359E"/>
    <w:rsid w:val="00471C7A"/>
    <w:rsid w:val="00493083"/>
    <w:rsid w:val="00497CC7"/>
    <w:rsid w:val="004B3273"/>
    <w:rsid w:val="004C15A5"/>
    <w:rsid w:val="004D625B"/>
    <w:rsid w:val="004D795A"/>
    <w:rsid w:val="004D79C2"/>
    <w:rsid w:val="004E0FEF"/>
    <w:rsid w:val="004E278C"/>
    <w:rsid w:val="00506ED9"/>
    <w:rsid w:val="005079A7"/>
    <w:rsid w:val="00512D17"/>
    <w:rsid w:val="00513FD7"/>
    <w:rsid w:val="0053180C"/>
    <w:rsid w:val="005764FD"/>
    <w:rsid w:val="00576ECE"/>
    <w:rsid w:val="005912F2"/>
    <w:rsid w:val="005962BD"/>
    <w:rsid w:val="005969D8"/>
    <w:rsid w:val="005A32B2"/>
    <w:rsid w:val="005B585B"/>
    <w:rsid w:val="005E258C"/>
    <w:rsid w:val="005E435A"/>
    <w:rsid w:val="005E51BA"/>
    <w:rsid w:val="005F0538"/>
    <w:rsid w:val="005F2BFF"/>
    <w:rsid w:val="005F5F5D"/>
    <w:rsid w:val="00603CC8"/>
    <w:rsid w:val="006227E9"/>
    <w:rsid w:val="006252B7"/>
    <w:rsid w:val="00630471"/>
    <w:rsid w:val="00632700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12A16"/>
    <w:rsid w:val="007260FC"/>
    <w:rsid w:val="007265EA"/>
    <w:rsid w:val="007322B9"/>
    <w:rsid w:val="00736F24"/>
    <w:rsid w:val="00746BC9"/>
    <w:rsid w:val="00747C76"/>
    <w:rsid w:val="00764DDA"/>
    <w:rsid w:val="00770CB1"/>
    <w:rsid w:val="0077730F"/>
    <w:rsid w:val="0078100F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26F8"/>
    <w:rsid w:val="00816027"/>
    <w:rsid w:val="00827925"/>
    <w:rsid w:val="008369E0"/>
    <w:rsid w:val="00851B00"/>
    <w:rsid w:val="00854B8F"/>
    <w:rsid w:val="00855242"/>
    <w:rsid w:val="008618AA"/>
    <w:rsid w:val="00874601"/>
    <w:rsid w:val="008853D8"/>
    <w:rsid w:val="00892B66"/>
    <w:rsid w:val="008A3200"/>
    <w:rsid w:val="008D40A0"/>
    <w:rsid w:val="008D722B"/>
    <w:rsid w:val="008E70AF"/>
    <w:rsid w:val="008F1498"/>
    <w:rsid w:val="0090158D"/>
    <w:rsid w:val="0090473C"/>
    <w:rsid w:val="00913CF0"/>
    <w:rsid w:val="00924FBA"/>
    <w:rsid w:val="009344E9"/>
    <w:rsid w:val="00934683"/>
    <w:rsid w:val="009450BA"/>
    <w:rsid w:val="00950A3C"/>
    <w:rsid w:val="00961C11"/>
    <w:rsid w:val="009672BD"/>
    <w:rsid w:val="00970E93"/>
    <w:rsid w:val="00972E0E"/>
    <w:rsid w:val="0098596A"/>
    <w:rsid w:val="0099083D"/>
    <w:rsid w:val="00990F39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36E1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06339"/>
    <w:rsid w:val="00B21CE2"/>
    <w:rsid w:val="00B32A13"/>
    <w:rsid w:val="00B40E25"/>
    <w:rsid w:val="00B62E36"/>
    <w:rsid w:val="00B71832"/>
    <w:rsid w:val="00B71F99"/>
    <w:rsid w:val="00B851BD"/>
    <w:rsid w:val="00B85F94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48CF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337D"/>
    <w:rsid w:val="00D62B34"/>
    <w:rsid w:val="00D64CDE"/>
    <w:rsid w:val="00D74EDC"/>
    <w:rsid w:val="00D82ABE"/>
    <w:rsid w:val="00D82DE9"/>
    <w:rsid w:val="00D85CA5"/>
    <w:rsid w:val="00D85E1C"/>
    <w:rsid w:val="00D93F6D"/>
    <w:rsid w:val="00DA459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26916"/>
    <w:rsid w:val="00F34DB5"/>
    <w:rsid w:val="00F45BAA"/>
    <w:rsid w:val="00F54B54"/>
    <w:rsid w:val="00F60414"/>
    <w:rsid w:val="00F645EF"/>
    <w:rsid w:val="00F65063"/>
    <w:rsid w:val="00F654E2"/>
    <w:rsid w:val="00F711AA"/>
    <w:rsid w:val="00F77AE1"/>
    <w:rsid w:val="00F857D6"/>
    <w:rsid w:val="00FA3391"/>
    <w:rsid w:val="00FA3788"/>
    <w:rsid w:val="00FB5874"/>
    <w:rsid w:val="00FC4897"/>
    <w:rsid w:val="00FE50B0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E771B7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F2691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2691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F2691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2691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F2691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26916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F2691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2691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F2691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2691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F2691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2691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F26916"/>
    <w:rPr>
      <w:color w:val="800080"/>
      <w:u w:val="single"/>
    </w:rPr>
  </w:style>
  <w:style w:type="paragraph" w:customStyle="1" w:styleId="a">
    <w:name w:val=".."/>
    <w:basedOn w:val="Normal"/>
    <w:rsid w:val="00F26916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rsid w:val="00F26916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26916"/>
    <w:rPr>
      <w:rFonts w:ascii="Arial" w:hAnsi="Arial"/>
      <w:lang w:val="x-none"/>
    </w:rPr>
  </w:style>
  <w:style w:type="character" w:styleId="Refdenotaalfinal">
    <w:name w:val="endnote reference"/>
    <w:semiHidden/>
    <w:rsid w:val="00F2691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F26916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26916"/>
    <w:rPr>
      <w:lang w:val="ca-ES"/>
    </w:rPr>
  </w:style>
  <w:style w:type="character" w:styleId="Refdenotaalpie">
    <w:name w:val="footnote reference"/>
    <w:uiPriority w:val="99"/>
    <w:semiHidden/>
    <w:rsid w:val="00F26916"/>
    <w:rPr>
      <w:vertAlign w:val="superscript"/>
    </w:rPr>
  </w:style>
  <w:style w:type="character" w:customStyle="1" w:styleId="cos">
    <w:name w:val="cos"/>
    <w:basedOn w:val="Fuentedeprrafopredeter"/>
    <w:rsid w:val="00F26916"/>
  </w:style>
  <w:style w:type="paragraph" w:customStyle="1" w:styleId="parrafo">
    <w:name w:val="parrafo"/>
    <w:basedOn w:val="Normal"/>
    <w:rsid w:val="00F2691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F269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26916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26916"/>
    <w:rPr>
      <w:lang w:val="x-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269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26916"/>
    <w:rPr>
      <w:b/>
      <w:bCs/>
      <w:lang w:val="x-none"/>
    </w:rPr>
  </w:style>
  <w:style w:type="paragraph" w:styleId="Puesto">
    <w:name w:val="Title"/>
    <w:basedOn w:val="Normal"/>
    <w:link w:val="PuestoCar"/>
    <w:qFormat/>
    <w:rsid w:val="00F26916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26916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2691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A5D365-01DD-49E4-8098-E2D9F5BFE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225</Words>
  <Characters>1239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Escolà B Conrad Josep EDUCACIO</dc:creator>
  <cp:lastModifiedBy>Escolà B Conrad Josep ACTIVITATS I DISCIPLINA</cp:lastModifiedBy>
  <cp:revision>2</cp:revision>
  <cp:lastPrinted>2015-04-24T12:36:00Z</cp:lastPrinted>
  <dcterms:created xsi:type="dcterms:W3CDTF">2025-07-09T07:52:00Z</dcterms:created>
  <dcterms:modified xsi:type="dcterms:W3CDTF">2025-07-09T07:52:00Z</dcterms:modified>
</cp:coreProperties>
</file>