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CONTRACTE DE RENOVACIÓ DE LA PRESTACIÓ DE SUBMINISTRAMENT DE LA PRESTACIÓ DE LLICÈNCIA D’ÚS DEL PROGRAMA DE SOFTWARE “EQUÀLIMENT”</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titlePg w:val="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84.68pt;height:35.25pt;margin-top:23.81pt;margin-left:91.69pt;mso-position-horizontal-relative:left-margin-area;mso-position-vertical-relative:top-margin-area;position:absolute;z-index:-251658240">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84.68pt;height:35.25pt;margin-top:23.81pt;margin-left:91.69pt;mso-position-horizontal-relative:left-margin-area;mso-position-vertical-relative:top-margin-area;position:absolute;z-index:-251657216">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header1.xml.rels>&#65279;<?xml version="1.0" encoding="utf-8" standalone="yes"?><Relationships xmlns="http://schemas.openxmlformats.org/package/2006/relationships"><Relationship Id="rId1" Type="http://schemas.openxmlformats.org/officeDocument/2006/relationships/image" Target="media/image2.png" /></Relationships>
</file>

<file path=word/_rels/header2.xml.rels>&#65279;<?xml version="1.0" encoding="utf-8" standalone="yes"?><Relationships xmlns="http://schemas.openxmlformats.org/package/2006/relationships"><Relationship Id="rId1" Type="http://schemas.openxmlformats.org/officeDocument/2006/relationships/image" Target="media/image2.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