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AAF" w:rsidRPr="00FA7DFC" w:rsidRDefault="00293AAF" w:rsidP="00293AAF">
      <w:pPr>
        <w:rPr>
          <w:rFonts w:cs="Arial"/>
          <w:b/>
          <w:bCs/>
          <w:sz w:val="16"/>
          <w:szCs w:val="16"/>
        </w:rPr>
      </w:pPr>
    </w:p>
    <w:p w:rsidR="00293AAF" w:rsidRPr="00FA7DFC" w:rsidRDefault="00293AAF" w:rsidP="0074793D">
      <w:pPr>
        <w:spacing w:after="160" w:line="259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  <w:r w:rsidRPr="00FA7DFC">
        <w:rPr>
          <w:rFonts w:eastAsia="Calibri" w:cs="Arial"/>
          <w:b/>
          <w:szCs w:val="22"/>
          <w:u w:val="single"/>
          <w:lang w:eastAsia="en-US"/>
        </w:rPr>
        <w:t xml:space="preserve">ANNEX 2 – </w:t>
      </w:r>
      <w:r>
        <w:rPr>
          <w:rFonts w:eastAsia="Calibri" w:cs="Arial"/>
          <w:b/>
          <w:szCs w:val="22"/>
          <w:u w:val="single"/>
          <w:lang w:eastAsia="en-US"/>
        </w:rPr>
        <w:t>P</w:t>
      </w:r>
      <w:r w:rsidRPr="00FA7DFC">
        <w:rPr>
          <w:rFonts w:eastAsia="Calibri" w:cs="Arial"/>
          <w:b/>
          <w:szCs w:val="22"/>
          <w:u w:val="single"/>
          <w:lang w:eastAsia="en-US"/>
        </w:rPr>
        <w:t>ressupost de l’entitat</w:t>
      </w:r>
    </w:p>
    <w:tbl>
      <w:tblPr>
        <w:tblW w:w="9508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1"/>
        <w:gridCol w:w="3121"/>
        <w:gridCol w:w="940"/>
        <w:gridCol w:w="1251"/>
        <w:gridCol w:w="1551"/>
      </w:tblGrid>
      <w:tr w:rsidR="00293AAF" w:rsidRPr="008F04EB" w:rsidTr="002C3A8A">
        <w:trPr>
          <w:trHeight w:val="2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4793D" w:rsidRDefault="0074793D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  <w:p w:rsidR="0074793D" w:rsidRDefault="0074793D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PRESSUPOST TEMPORADA 2025-2026</w:t>
            </w:r>
          </w:p>
        </w:tc>
      </w:tr>
      <w:tr w:rsidR="00293AAF" w:rsidRPr="008F04EB" w:rsidTr="002C3A8A">
        <w:trPr>
          <w:trHeight w:val="3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ENTITAT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INGRESSOS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CONCEPTE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OBSERVACIONS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NÚMERO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PREU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IMPORT TOTAL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MATRÍCULES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QUOTES MENSUALS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QUOTES TRIMESTRALS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QUOTES ANUALS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SUBVENCIONS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DONACIONS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PATROCINIS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VENDA MATERIAL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LOTERIA NADAL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RIFES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QUOTES SOCIS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...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...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...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TOTAL INGRESSOS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DESPESES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CONCEPTE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OBSERVACIONS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NÚMERO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PREU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IMPORT TOTAL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PERSONAL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Director esportiu / Coord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-  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PERSONAL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Monitor / Entrenadors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PERSONAL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Fisio / Massatgista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PERSONAL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Altres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PERSONAL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Altres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MATERIAL ESPORTIU (descripció)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MATERIAL MÈDIC (descripció)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EQUIPACIONS  (descripció)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LLICÈNCIES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ARBITRATGES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MUTUES/ASSEG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LLOGUERS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CONSUMS / CÀNONS / LLOGUERS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...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...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74793D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TOTAL DES</w:t>
            </w:r>
            <w:r w:rsidR="0074793D"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E</w:t>
            </w: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PSES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      -   € 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RESULTAT (Ingressos - Despeses)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8F04EB">
              <w:rPr>
                <w:rFonts w:cs="Arial"/>
                <w:color w:val="000000"/>
                <w:sz w:val="18"/>
                <w:szCs w:val="18"/>
                <w:lang w:eastAsia="ca-ES"/>
              </w:rPr>
              <w:t> </w:t>
            </w: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center"/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sz w:val="18"/>
                <w:szCs w:val="18"/>
                <w:lang w:eastAsia="ca-ES"/>
              </w:rPr>
            </w:pP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i/>
                <w:iCs/>
                <w:color w:val="000000"/>
                <w:sz w:val="18"/>
                <w:szCs w:val="18"/>
                <w:lang w:eastAsia="ca-ES"/>
              </w:rPr>
            </w:pPr>
          </w:p>
        </w:tc>
      </w:tr>
      <w:tr w:rsidR="00293AAF" w:rsidRPr="008F04EB" w:rsidTr="002C3A8A">
        <w:trPr>
          <w:trHeight w:val="255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3AAF" w:rsidRPr="008F04EB" w:rsidRDefault="00293AAF" w:rsidP="002C3A8A">
            <w:pPr>
              <w:jc w:val="left"/>
              <w:rPr>
                <w:rFonts w:cs="Arial"/>
                <w:i/>
                <w:iCs/>
                <w:color w:val="000000"/>
                <w:sz w:val="18"/>
                <w:szCs w:val="18"/>
                <w:lang w:eastAsia="ca-ES"/>
              </w:rPr>
            </w:pPr>
          </w:p>
        </w:tc>
      </w:tr>
    </w:tbl>
    <w:p w:rsidR="00293AAF" w:rsidRPr="00DE64D2" w:rsidRDefault="00293AAF" w:rsidP="00293AAF">
      <w:pPr>
        <w:rPr>
          <w:rFonts w:cs="Arial"/>
          <w:szCs w:val="22"/>
        </w:rPr>
      </w:pPr>
      <w:r w:rsidRPr="00DE64D2">
        <w:rPr>
          <w:rFonts w:cs="Arial"/>
          <w:bCs/>
          <w:color w:val="000000"/>
          <w:szCs w:val="22"/>
          <w:lang w:eastAsia="ca-ES"/>
        </w:rPr>
        <w:t>Sabadell, a la data de la signatura electrònica</w:t>
      </w:r>
      <w:r w:rsidRPr="00DE64D2">
        <w:rPr>
          <w:rFonts w:cs="Arial"/>
          <w:szCs w:val="22"/>
        </w:rPr>
        <w:t xml:space="preserve"> </w:t>
      </w:r>
    </w:p>
    <w:p w:rsidR="00293AAF" w:rsidRPr="00DE64D2" w:rsidRDefault="00293AAF" w:rsidP="00293AAF">
      <w:pPr>
        <w:rPr>
          <w:rFonts w:cs="Arial"/>
          <w:szCs w:val="22"/>
        </w:rPr>
      </w:pPr>
    </w:p>
    <w:p w:rsidR="00293AAF" w:rsidRPr="00DE64D2" w:rsidRDefault="00293AAF" w:rsidP="00293AAF">
      <w:pPr>
        <w:rPr>
          <w:rFonts w:cs="Arial"/>
          <w:szCs w:val="22"/>
        </w:rPr>
      </w:pPr>
    </w:p>
    <w:p w:rsidR="00293AAF" w:rsidRPr="00DE64D2" w:rsidRDefault="00293AAF" w:rsidP="00293AAF">
      <w:pPr>
        <w:rPr>
          <w:rFonts w:cs="Arial"/>
          <w:szCs w:val="22"/>
        </w:rPr>
      </w:pPr>
    </w:p>
    <w:p w:rsidR="00293AAF" w:rsidRPr="00DE64D2" w:rsidRDefault="00293AAF" w:rsidP="00293AAF">
      <w:pPr>
        <w:rPr>
          <w:rFonts w:cs="Arial"/>
          <w:szCs w:val="22"/>
        </w:rPr>
      </w:pPr>
      <w:r w:rsidRPr="00DE64D2">
        <w:rPr>
          <w:rFonts w:cs="Arial"/>
          <w:szCs w:val="22"/>
        </w:rPr>
        <w:t>(Signatura)</w:t>
      </w:r>
    </w:p>
    <w:p w:rsidR="00293AAF" w:rsidRPr="00DE64D2" w:rsidRDefault="00293AAF" w:rsidP="00293AAF">
      <w:pPr>
        <w:rPr>
          <w:rFonts w:cs="Arial"/>
          <w:szCs w:val="22"/>
        </w:rPr>
      </w:pPr>
    </w:p>
    <w:p w:rsidR="00293AAF" w:rsidRPr="0074793D" w:rsidRDefault="00293AAF" w:rsidP="0074793D">
      <w:pPr>
        <w:spacing w:after="160" w:line="259" w:lineRule="auto"/>
        <w:rPr>
          <w:rFonts w:eastAsia="Calibri" w:cs="Arial"/>
          <w:sz w:val="16"/>
          <w:szCs w:val="16"/>
          <w:lang w:eastAsia="en-US"/>
        </w:rPr>
      </w:pPr>
      <w:r w:rsidRPr="008F04EB">
        <w:rPr>
          <w:rFonts w:cs="Arial"/>
          <w:i/>
          <w:iCs/>
          <w:color w:val="000000"/>
          <w:sz w:val="16"/>
          <w:szCs w:val="16"/>
          <w:lang w:eastAsia="ca-ES"/>
        </w:rPr>
        <w:t>Aquest document és una plantilla per a l'aportació de dades econòmiques de les entitats esportives de Sabadell, elaborat pel Servei d'Esports de l'Ajuntament de Sabadell. Els conceptes que hi consten ho són com exemple. Per a més informació podeu contactar-nos  o al 93 745 31 50.</w:t>
      </w:r>
      <w:r w:rsidR="0074793D" w:rsidRPr="00C2470C">
        <w:t xml:space="preserve"> </w:t>
      </w:r>
    </w:p>
    <w:p w:rsidR="0074793D" w:rsidRDefault="0074793D" w:rsidP="00C2470C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Pr="0074793D" w:rsidRDefault="0074793D" w:rsidP="0074793D"/>
    <w:p w:rsidR="0074793D" w:rsidRDefault="0074793D" w:rsidP="0074793D"/>
    <w:p w:rsidR="007D7E4A" w:rsidRPr="0074793D" w:rsidRDefault="007D7E4A" w:rsidP="0074793D">
      <w:pPr>
        <w:jc w:val="right"/>
      </w:pPr>
    </w:p>
    <w:sectPr w:rsidR="007D7E4A" w:rsidRPr="0074793D" w:rsidSect="007479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68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96D" w:rsidRDefault="00293AAF">
      <w:r>
        <w:separator/>
      </w:r>
    </w:p>
  </w:endnote>
  <w:endnote w:type="continuationSeparator" w:id="0">
    <w:p w:rsidR="00AB296D" w:rsidRDefault="00293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93AAF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  <w:bookmarkStart w:id="0" w:name="_GoBack"/>
    <w:bookmarkEnd w:id="0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293AAF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293AAF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8A60B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8A60BD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93AA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A60B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93AAF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T+aqwIAAKk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1YU/mq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293AAF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36426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At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PGCnS&#10;gUQboTiahs70xhUQUKmtDbXRk3o2G01/OqR01RK155Hhy9lAWhYyklcpYeMM4O/6r5pBDDl4Hdt0&#10;amwXIKEB6BTVON/U4CePKBzO8nmafQJa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BIahAt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96D" w:rsidRDefault="00293AAF">
      <w:r>
        <w:separator/>
      </w:r>
    </w:p>
  </w:footnote>
  <w:footnote w:type="continuationSeparator" w:id="0">
    <w:p w:rsidR="00AB296D" w:rsidRDefault="00293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293AAF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3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293AAF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4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47558D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293AAF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²5W6W4V5X6D6V5Z5V075Y]»</w:t>
          </w:r>
        </w:p>
        <w:p w:rsidR="00005385" w:rsidRPr="002627BC" w:rsidRDefault="00293AAF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5W6W 4V5X 6D6V 5Z5V 075Y</w:t>
          </w:r>
        </w:p>
      </w:tc>
    </w:tr>
    <w:tr w:rsidR="004755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ESP/2025/361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ESP19I02NA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20-05-2025</w:t>
          </w:r>
        </w:p>
      </w:tc>
    </w:tr>
    <w:tr w:rsidR="0047558D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4755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4755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Llicència d'ús privatiu amb concurrència referent al Camp de Futbol Municipal d'Arraona Merinals/ Joan Murtró </w:t>
          </w:r>
        </w:p>
      </w:tc>
    </w:tr>
  </w:tbl>
  <w:p w:rsidR="00005385" w:rsidRDefault="00005385" w:rsidP="00005385"/>
  <w:p w:rsidR="00C2470C" w:rsidRPr="00005385" w:rsidRDefault="00C2470C" w:rsidP="0000538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93D" w:rsidRDefault="0074793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C53026"/>
    <w:multiLevelType w:val="multilevel"/>
    <w:tmpl w:val="3CC6C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91053C8"/>
    <w:multiLevelType w:val="hybridMultilevel"/>
    <w:tmpl w:val="EC807576"/>
    <w:lvl w:ilvl="0" w:tplc="63D678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0C5498"/>
    <w:multiLevelType w:val="hybridMultilevel"/>
    <w:tmpl w:val="F9909A84"/>
    <w:lvl w:ilvl="0" w:tplc="0BFE4E16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2E471634"/>
    <w:multiLevelType w:val="hybridMultilevel"/>
    <w:tmpl w:val="6B4A65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DAB8554A">
      <w:start w:val="1"/>
      <w:numFmt w:val="lowerLetter"/>
      <w:lvlText w:val="%3."/>
      <w:lvlJc w:val="right"/>
      <w:pPr>
        <w:ind w:left="2160" w:hanging="180"/>
      </w:pPr>
      <w:rPr>
        <w:rFonts w:ascii="Calibri" w:eastAsia="Times New Roman" w:hAnsi="Calibri" w:cs="Arial"/>
      </w:rPr>
    </w:lvl>
    <w:lvl w:ilvl="3" w:tplc="98BAC714">
      <w:numFmt w:val="bullet"/>
      <w:lvlText w:val="-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B1048"/>
    <w:multiLevelType w:val="hybridMultilevel"/>
    <w:tmpl w:val="A560CE16"/>
    <w:lvl w:ilvl="0" w:tplc="519C4B5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8460680"/>
    <w:multiLevelType w:val="multilevel"/>
    <w:tmpl w:val="20B07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96A75"/>
    <w:multiLevelType w:val="hybridMultilevel"/>
    <w:tmpl w:val="A8E843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A81D90"/>
    <w:multiLevelType w:val="hybridMultilevel"/>
    <w:tmpl w:val="B8C027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C275E"/>
    <w:multiLevelType w:val="multilevel"/>
    <w:tmpl w:val="18889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920" w:hanging="1440"/>
      </w:pPr>
      <w:rPr>
        <w:rFonts w:hint="default"/>
      </w:rPr>
    </w:lvl>
  </w:abstractNum>
  <w:abstractNum w:abstractNumId="21" w15:restartNumberingAfterBreak="0">
    <w:nsid w:val="5A664150"/>
    <w:multiLevelType w:val="multilevel"/>
    <w:tmpl w:val="97DC3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22" w15:restartNumberingAfterBreak="0">
    <w:nsid w:val="65DD096F"/>
    <w:multiLevelType w:val="hybridMultilevel"/>
    <w:tmpl w:val="49BC4A26"/>
    <w:lvl w:ilvl="0" w:tplc="0403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 w15:restartNumberingAfterBreak="0">
    <w:nsid w:val="673F268A"/>
    <w:multiLevelType w:val="hybridMultilevel"/>
    <w:tmpl w:val="862A6B7E"/>
    <w:lvl w:ilvl="0" w:tplc="75603DEE">
      <w:numFmt w:val="bullet"/>
      <w:lvlText w:val=""/>
      <w:lvlJc w:val="left"/>
      <w:pPr>
        <w:ind w:left="1146" w:hanging="360"/>
      </w:pPr>
      <w:rPr>
        <w:rFonts w:ascii="Symbol" w:hAnsi="Symbol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5" w15:restartNumberingAfterBreak="0">
    <w:nsid w:val="783B4BE7"/>
    <w:multiLevelType w:val="hybridMultilevel"/>
    <w:tmpl w:val="1FEAC6BC"/>
    <w:lvl w:ilvl="0" w:tplc="040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7"/>
  </w:num>
  <w:num w:numId="14">
    <w:abstractNumId w:val="19"/>
  </w:num>
  <w:num w:numId="15">
    <w:abstractNumId w:val="14"/>
  </w:num>
  <w:num w:numId="16">
    <w:abstractNumId w:val="12"/>
  </w:num>
  <w:num w:numId="17">
    <w:abstractNumId w:val="11"/>
  </w:num>
  <w:num w:numId="18">
    <w:abstractNumId w:val="20"/>
  </w:num>
  <w:num w:numId="19">
    <w:abstractNumId w:val="22"/>
  </w:num>
  <w:num w:numId="20">
    <w:abstractNumId w:val="13"/>
  </w:num>
  <w:num w:numId="21">
    <w:abstractNumId w:val="21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8"/>
  </w:num>
  <w:num w:numId="25">
    <w:abstractNumId w:val="16"/>
  </w:num>
  <w:num w:numId="26">
    <w:abstractNumId w:val="1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3AAF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7558D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93D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A60BD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B296D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1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E7A51-2BF8-4109-86D4-2A7633BB5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2025-07-23T09:59:00Z</dcterms:created>
  <dcterms:modified xsi:type="dcterms:W3CDTF">2025-07-23T09:59:00Z</dcterms:modified>
</cp:coreProperties>
</file>