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F49" w:rsidRPr="00432F49" w:rsidRDefault="00432F49" w:rsidP="00432F49">
      <w:pPr>
        <w:jc w:val="center"/>
        <w:rPr>
          <w:rFonts w:cs="Arial"/>
          <w:b/>
          <w:bCs/>
          <w:szCs w:val="22"/>
          <w:u w:val="single"/>
        </w:rPr>
      </w:pPr>
      <w:r w:rsidRPr="00432F49">
        <w:rPr>
          <w:rFonts w:cs="Arial"/>
          <w:b/>
          <w:bCs/>
          <w:szCs w:val="22"/>
          <w:u w:val="single"/>
        </w:rPr>
        <w:t>ANNEX 1 - Declaració responsable</w:t>
      </w:r>
    </w:p>
    <w:p w:rsidR="00432F49" w:rsidRPr="00432F49" w:rsidRDefault="00432F49" w:rsidP="00432F49">
      <w:pPr>
        <w:rPr>
          <w:rFonts w:cs="Arial"/>
          <w:b/>
          <w:bCs/>
          <w:sz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4"/>
        <w:gridCol w:w="2685"/>
        <w:gridCol w:w="2712"/>
      </w:tblGrid>
      <w:tr w:rsidR="00432F49" w:rsidRPr="00432F49" w:rsidTr="00CA6963">
        <w:tc>
          <w:tcPr>
            <w:tcW w:w="8764" w:type="dxa"/>
            <w:gridSpan w:val="3"/>
            <w:shd w:val="clear" w:color="auto" w:fill="C5E0B3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/>
                <w:bCs/>
                <w:sz w:val="20"/>
              </w:rPr>
            </w:pPr>
            <w:r w:rsidRPr="00432F49">
              <w:rPr>
                <w:rFonts w:cs="Arial"/>
                <w:b/>
                <w:bCs/>
                <w:sz w:val="20"/>
              </w:rPr>
              <w:t>Dades del President o Representant legal de l´entitat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E2EFD9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Nom i cognoms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3132" w:type="dxa"/>
            <w:shd w:val="clear" w:color="auto" w:fill="E2EFD9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E2EFD9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E2EFD9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Telèfon mòbil</w:t>
            </w:r>
            <w:r w:rsidRPr="00432F49">
              <w:rPr>
                <w:rFonts w:cs="Arial"/>
                <w:sz w:val="20"/>
              </w:rPr>
              <w:t xml:space="preserve"> </w:t>
            </w:r>
          </w:p>
        </w:tc>
      </w:tr>
      <w:tr w:rsidR="00432F49" w:rsidRPr="00432F49" w:rsidTr="00CA6963">
        <w:tc>
          <w:tcPr>
            <w:tcW w:w="3132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E2EFD9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F7CAAC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/>
                <w:bCs/>
                <w:sz w:val="20"/>
              </w:rPr>
            </w:pPr>
            <w:r w:rsidRPr="00432F49">
              <w:rPr>
                <w:rFonts w:cs="Arial"/>
                <w:b/>
                <w:bCs/>
                <w:sz w:val="20"/>
              </w:rPr>
              <w:t>Dades del sol·licitant autoritzat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FBE4D5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Nom i cognoms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3132" w:type="dxa"/>
            <w:shd w:val="clear" w:color="auto" w:fill="FBE4D5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FBE4D5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FBE4D5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Telèfon mòbil</w:t>
            </w:r>
            <w:r w:rsidRPr="00432F49">
              <w:rPr>
                <w:rFonts w:cs="Arial"/>
                <w:sz w:val="20"/>
              </w:rPr>
              <w:t xml:space="preserve"> </w:t>
            </w:r>
          </w:p>
        </w:tc>
      </w:tr>
      <w:tr w:rsidR="00432F49" w:rsidRPr="00432F49" w:rsidTr="00CA6963">
        <w:trPr>
          <w:trHeight w:val="251"/>
        </w:trPr>
        <w:tc>
          <w:tcPr>
            <w:tcW w:w="3132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FBE4D5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9CC2E5"/>
            <w:vAlign w:val="center"/>
          </w:tcPr>
          <w:p w:rsidR="00432F49" w:rsidRPr="00432F49" w:rsidRDefault="00432F49" w:rsidP="00432F49">
            <w:pPr>
              <w:keepNext/>
              <w:jc w:val="left"/>
              <w:outlineLvl w:val="0"/>
              <w:rPr>
                <w:rFonts w:cs="Arial"/>
                <w:b/>
                <w:bCs/>
                <w:sz w:val="20"/>
              </w:rPr>
            </w:pPr>
            <w:r w:rsidRPr="00432F49">
              <w:rPr>
                <w:rFonts w:cs="Arial"/>
                <w:b/>
                <w:bCs/>
                <w:sz w:val="20"/>
              </w:rPr>
              <w:t>Dades de l´entitat a la que es representa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DEEAF6"/>
            <w:vAlign w:val="center"/>
          </w:tcPr>
          <w:p w:rsidR="00432F49" w:rsidRPr="00432F49" w:rsidRDefault="00432F49" w:rsidP="00432F49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 xml:space="preserve">Nom de l´entitat 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sz w:val="20"/>
              </w:rPr>
            </w:pP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DEEAF6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ADREÇA ELECTRÒNICA</w:t>
            </w:r>
          </w:p>
        </w:tc>
      </w:tr>
      <w:tr w:rsidR="00432F49" w:rsidRPr="00432F49" w:rsidTr="00CA6963">
        <w:tc>
          <w:tcPr>
            <w:tcW w:w="8764" w:type="dxa"/>
            <w:gridSpan w:val="3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3132" w:type="dxa"/>
            <w:shd w:val="clear" w:color="auto" w:fill="DEEAF6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sz w:val="20"/>
              </w:rPr>
              <w:t>DNI/NIF/NIE/Passaport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 xml:space="preserve">Telèfon 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sz w:val="20"/>
              </w:rPr>
              <w:t>NÚM. DE REGISTRE MUNICIPAL DE L'ENTITAT</w:t>
            </w:r>
          </w:p>
        </w:tc>
      </w:tr>
      <w:tr w:rsidR="00432F49" w:rsidRPr="00432F49" w:rsidTr="00CA6963">
        <w:tc>
          <w:tcPr>
            <w:tcW w:w="3132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</w:tr>
      <w:tr w:rsidR="00432F49" w:rsidRPr="00432F49" w:rsidTr="00CA6963">
        <w:tc>
          <w:tcPr>
            <w:tcW w:w="3132" w:type="dxa"/>
            <w:shd w:val="clear" w:color="auto" w:fill="DEEAF6"/>
            <w:vAlign w:val="center"/>
          </w:tcPr>
          <w:p w:rsidR="00432F49" w:rsidRPr="00432F49" w:rsidRDefault="00432F49" w:rsidP="00432F49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  <w:r w:rsidRPr="00432F49">
              <w:rPr>
                <w:rFonts w:cs="Arial"/>
                <w:bCs/>
                <w:sz w:val="20"/>
              </w:rPr>
              <w:t>Domicili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sz w:val="20"/>
              </w:rPr>
            </w:pPr>
            <w:r w:rsidRPr="00432F49">
              <w:rPr>
                <w:rFonts w:cs="Arial"/>
                <w:bCs/>
                <w:sz w:val="20"/>
                <w:lang w:val="es-ES"/>
              </w:rPr>
              <w:t>NÚM / PIS / PORTA</w:t>
            </w:r>
          </w:p>
        </w:tc>
        <w:tc>
          <w:tcPr>
            <w:tcW w:w="2816" w:type="dxa"/>
            <w:shd w:val="clear" w:color="auto" w:fill="DEEAF6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sz w:val="20"/>
              </w:rPr>
            </w:pPr>
            <w:r w:rsidRPr="00432F49">
              <w:rPr>
                <w:rFonts w:cs="Arial"/>
                <w:bCs/>
                <w:sz w:val="20"/>
                <w:lang w:val="es-ES"/>
              </w:rPr>
              <w:t>CP</w:t>
            </w:r>
          </w:p>
        </w:tc>
      </w:tr>
      <w:tr w:rsidR="00432F49" w:rsidRPr="00432F49" w:rsidTr="00CA6963">
        <w:tc>
          <w:tcPr>
            <w:tcW w:w="3132" w:type="dxa"/>
            <w:shd w:val="clear" w:color="auto" w:fill="auto"/>
            <w:vAlign w:val="center"/>
          </w:tcPr>
          <w:p w:rsidR="00432F49" w:rsidRPr="00432F49" w:rsidRDefault="00432F49" w:rsidP="00432F49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32F49" w:rsidRPr="00432F49" w:rsidRDefault="00432F49" w:rsidP="00432F49">
            <w:pPr>
              <w:keepNext/>
              <w:jc w:val="left"/>
              <w:outlineLvl w:val="0"/>
              <w:rPr>
                <w:rFonts w:cs="Arial"/>
                <w:bCs/>
                <w:sz w:val="20"/>
              </w:rPr>
            </w:pPr>
          </w:p>
        </w:tc>
      </w:tr>
    </w:tbl>
    <w:p w:rsidR="00432F49" w:rsidRPr="00432F49" w:rsidRDefault="00432F49" w:rsidP="00432F49">
      <w:pPr>
        <w:rPr>
          <w:rFonts w:cs="Arial"/>
          <w:b/>
          <w:bCs/>
          <w:sz w:val="20"/>
          <w:u w:val="single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b/>
          <w:bCs/>
          <w:sz w:val="20"/>
          <w:u w:val="single"/>
        </w:rPr>
        <w:t>DECLARO</w:t>
      </w:r>
      <w:r w:rsidRPr="00432F49">
        <w:rPr>
          <w:rFonts w:cs="Arial"/>
          <w:sz w:val="20"/>
          <w:u w:val="single"/>
        </w:rPr>
        <w:t>,</w:t>
      </w:r>
      <w:r w:rsidRPr="00432F49">
        <w:rPr>
          <w:rFonts w:cs="Arial"/>
          <w:sz w:val="20"/>
        </w:rPr>
        <w:t xml:space="preserve"> sota la meva responsabilitat, el següent: 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numPr>
          <w:ilvl w:val="0"/>
          <w:numId w:val="29"/>
        </w:numPr>
        <w:jc w:val="left"/>
        <w:rPr>
          <w:rFonts w:cs="Arial"/>
          <w:sz w:val="20"/>
        </w:rPr>
      </w:pPr>
      <w:r w:rsidRPr="00432F49">
        <w:rPr>
          <w:rFonts w:cs="Arial"/>
          <w:sz w:val="20"/>
        </w:rPr>
        <w:t>Que el sol·licitant o l’entitat que representa té previst desenvolupar el Programa / Projecte proposat segons s’indica a l’apartat 4 d’aquestes bases i que s’adjunta.</w:t>
      </w:r>
    </w:p>
    <w:p w:rsidR="00432F49" w:rsidRPr="00432F49" w:rsidRDefault="00432F49" w:rsidP="00432F49">
      <w:pPr>
        <w:numPr>
          <w:ilvl w:val="0"/>
          <w:numId w:val="29"/>
        </w:numPr>
        <w:jc w:val="left"/>
        <w:rPr>
          <w:rFonts w:cs="Arial"/>
          <w:sz w:val="20"/>
        </w:rPr>
      </w:pPr>
      <w:r w:rsidRPr="00432F49">
        <w:rPr>
          <w:rFonts w:cs="Arial"/>
          <w:sz w:val="20"/>
        </w:rPr>
        <w:t>Que el sol·licitant o  l’entitat que representa compliran amb les obligacions  i responsabilitats establertes en les bases de la llicència d’us per autoritzar la utilització de la instal·lació sol·licitada.</w:t>
      </w:r>
    </w:p>
    <w:p w:rsidR="00432F49" w:rsidRPr="00432F49" w:rsidRDefault="00432F49" w:rsidP="00432F49">
      <w:pPr>
        <w:numPr>
          <w:ilvl w:val="0"/>
          <w:numId w:val="29"/>
        </w:numPr>
        <w:jc w:val="left"/>
        <w:rPr>
          <w:rFonts w:cs="Arial"/>
          <w:sz w:val="20"/>
        </w:rPr>
      </w:pPr>
      <w:r w:rsidRPr="00432F49">
        <w:rPr>
          <w:rFonts w:cs="Arial"/>
          <w:sz w:val="20"/>
        </w:rPr>
        <w:t>Que el sol·licitant o l’entitat té coberta la responsabilitat civil derivada de la realització de l’activitat per a la qual sol·licita la Llicència d’ús, mitjançant la corresponent pòlissa d’assegurança.</w:t>
      </w:r>
    </w:p>
    <w:p w:rsidR="00432F49" w:rsidRPr="00432F49" w:rsidRDefault="00432F49" w:rsidP="00432F49">
      <w:pPr>
        <w:numPr>
          <w:ilvl w:val="0"/>
          <w:numId w:val="29"/>
        </w:numPr>
        <w:jc w:val="left"/>
        <w:rPr>
          <w:rFonts w:cs="Arial"/>
          <w:sz w:val="20"/>
        </w:rPr>
      </w:pPr>
      <w:r w:rsidRPr="00432F49">
        <w:rPr>
          <w:rFonts w:cs="Arial"/>
          <w:sz w:val="20"/>
        </w:rPr>
        <w:t>Que les dades consignades a la declaració són certes.</w:t>
      </w:r>
    </w:p>
    <w:p w:rsidR="00432F49" w:rsidRPr="00432F49" w:rsidRDefault="00432F49" w:rsidP="00432F49">
      <w:pPr>
        <w:jc w:val="left"/>
        <w:rPr>
          <w:rFonts w:cs="Arial"/>
          <w:sz w:val="20"/>
        </w:rPr>
      </w:pPr>
    </w:p>
    <w:p w:rsidR="00432F49" w:rsidRPr="00432F49" w:rsidRDefault="00432F49" w:rsidP="00432F49">
      <w:pPr>
        <w:keepNext/>
        <w:jc w:val="center"/>
        <w:outlineLvl w:val="1"/>
        <w:rPr>
          <w:rFonts w:cs="Arial"/>
          <w:b/>
          <w:bCs/>
          <w:szCs w:val="22"/>
        </w:rPr>
      </w:pPr>
      <w:r w:rsidRPr="00432F49">
        <w:rPr>
          <w:rFonts w:cs="Arial"/>
          <w:b/>
          <w:bCs/>
          <w:szCs w:val="22"/>
        </w:rPr>
        <w:t>Atenció marqueu a continuació la casella que correspongui: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numPr>
          <w:ilvl w:val="0"/>
          <w:numId w:val="30"/>
        </w:numPr>
        <w:jc w:val="left"/>
        <w:rPr>
          <w:rFonts w:cs="Arial"/>
          <w:sz w:val="20"/>
          <w:u w:val="single"/>
        </w:rPr>
      </w:pPr>
      <w:r w:rsidRPr="00432F49">
        <w:rPr>
          <w:rFonts w:cs="Arial"/>
          <w:sz w:val="20"/>
          <w:u w:val="single"/>
        </w:rPr>
        <w:t>Respecte els documents de l’entitat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b/>
          <w:sz w:val="20"/>
        </w:rPr>
      </w:pPr>
      <w:r w:rsidRPr="00432F49"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5" type="#_x0000_t75" style="width:14.25pt;height:9pt" o:ole="">
            <v:imagedata r:id="rId8" o:title=""/>
          </v:shape>
          <w:control r:id="rId9" w:name="CheckBox12121" w:shapeid="_x0000_i1085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4"/>
          <w:szCs w:val="24"/>
          <w:lang w:val="es-ES"/>
        </w:rPr>
        <w:t xml:space="preserve"> </w:t>
      </w:r>
      <w:r w:rsidRPr="00432F49">
        <w:rPr>
          <w:rFonts w:cs="Arial"/>
          <w:sz w:val="20"/>
        </w:rPr>
        <w:t xml:space="preserve">S’adjunten els documents de representació de l’entitat: Estatuts de l’entitat degudament enregistrat per la Generalitat de Catalunya; Numero de registre d’entitat; Acord social del nomenament vigent del president de l’entitat i targeta del NIF. </w:t>
      </w:r>
      <w:r w:rsidRPr="00432F49">
        <w:rPr>
          <w:rFonts w:cs="Arial"/>
          <w:b/>
          <w:sz w:val="20"/>
        </w:rPr>
        <w:t>Aquesta documentació no serà necessària en cas que ja estigui actualitzada al Registre Municipal d’Entitats de l’Ajuntament de Sabadell.</w:t>
      </w: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t xml:space="preserve"> </w:t>
      </w: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087" type="#_x0000_t75" style="width:14.25pt;height:9pt" o:ole="">
            <v:imagedata r:id="rId8" o:title=""/>
          </v:shape>
          <w:control r:id="rId10" w:name="CheckBox121211" w:shapeid="_x0000_i1087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 xml:space="preserve"> Els documents de representació de l’entitat, ja consten actualitzats al Registre Municipal d’Entitats de l’Ajuntament de Sabadell.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089" type="#_x0000_t75" style="width:14.25pt;height:9pt" o:ole="">
            <v:imagedata r:id="rId8" o:title=""/>
          </v:shape>
          <w:control r:id="rId11" w:name="CheckBox121212" w:shapeid="_x0000_i1089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 xml:space="preserve">Certificat de no tenir deutes amb l’AEAT, TGSS, Generalitat de Catalunya. </w:t>
      </w:r>
      <w:r w:rsidRPr="00432F49">
        <w:rPr>
          <w:rFonts w:cs="Arial"/>
          <w:b/>
          <w:sz w:val="20"/>
        </w:rPr>
        <w:t>Es podrà facultar a l’Ajuntament de Sabadell per a la seva consulta.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091" type="#_x0000_t75" style="width:14.25pt;height:9pt" o:ole="">
            <v:imagedata r:id="rId8" o:title=""/>
          </v:shape>
          <w:control r:id="rId12" w:name="CheckBox121213" w:shapeid="_x0000_i1091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 xml:space="preserve"> Faculto a l’Ajuntament de Sabadell que pugui realitzar la consulta a l’administració que correspongui, l’AEAT, TGSS, Generalitat de Catalunya, que la nostra entitat no té contret cap deute.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numPr>
          <w:ilvl w:val="0"/>
          <w:numId w:val="30"/>
        </w:numPr>
        <w:jc w:val="left"/>
        <w:rPr>
          <w:rFonts w:cs="Arial"/>
          <w:sz w:val="20"/>
        </w:rPr>
      </w:pPr>
      <w:r w:rsidRPr="00432F49">
        <w:rPr>
          <w:rFonts w:cs="Arial"/>
          <w:sz w:val="20"/>
          <w:u w:val="single"/>
        </w:rPr>
        <w:t>Respecte les condicions de la cessió</w:t>
      </w:r>
      <w:r w:rsidRPr="00432F49">
        <w:rPr>
          <w:rFonts w:cs="Arial"/>
          <w:sz w:val="20"/>
        </w:rPr>
        <w:t>: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093" type="#_x0000_t75" style="width:14.25pt;height:9pt" o:ole="">
            <v:imagedata r:id="rId8" o:title=""/>
          </v:shape>
          <w:control r:id="rId13" w:name="CheckBox121214" w:shapeid="_x0000_i1093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Lectura i conformitat de les condicions de la cessió de l’equipament, expressades a l’apartat 5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095" type="#_x0000_t75" style="width:14.25pt;height:9pt" o:ole="">
            <v:imagedata r:id="rId8" o:title=""/>
          </v:shape>
          <w:control r:id="rId14" w:name="CheckBox121215" w:shapeid="_x0000_i1095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4"/>
          <w:szCs w:val="24"/>
          <w:lang w:val="es-ES"/>
        </w:rPr>
        <w:t xml:space="preserve"> </w:t>
      </w:r>
      <w:r w:rsidRPr="00432F49">
        <w:rPr>
          <w:rFonts w:cs="Arial"/>
          <w:sz w:val="20"/>
        </w:rPr>
        <w:t>Lectura i conformitat de l’apartat 6: Obres,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097" type="#_x0000_t75" style="width:14.25pt;height:9pt" o:ole="">
            <v:imagedata r:id="rId8" o:title=""/>
          </v:shape>
          <w:control r:id="rId15" w:name="CheckBox121216" w:shapeid="_x0000_i1097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4"/>
          <w:szCs w:val="24"/>
          <w:lang w:val="es-ES"/>
        </w:rPr>
        <w:t xml:space="preserve"> </w:t>
      </w:r>
      <w:r w:rsidRPr="00432F49">
        <w:rPr>
          <w:rFonts w:cs="Arial"/>
          <w:sz w:val="20"/>
        </w:rPr>
        <w:t>Lectura i conformitat de l’apartat 7: Coordinació amb el Servei d’Esports i la Comissió de seguiment i control, d’aquestes bases.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numPr>
          <w:ilvl w:val="0"/>
          <w:numId w:val="30"/>
        </w:numPr>
        <w:jc w:val="left"/>
        <w:rPr>
          <w:rFonts w:cs="Arial"/>
          <w:sz w:val="20"/>
          <w:u w:val="single"/>
        </w:rPr>
      </w:pPr>
      <w:r w:rsidRPr="00432F49">
        <w:rPr>
          <w:rFonts w:cs="Arial"/>
          <w:sz w:val="20"/>
          <w:u w:val="single"/>
        </w:rPr>
        <w:t xml:space="preserve">Respecte del programa d’activitats: 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099" type="#_x0000_t75" style="width:14.25pt;height:9pt" o:ole="">
            <v:imagedata r:id="rId8" o:title=""/>
          </v:shape>
          <w:control r:id="rId16" w:name="CheckBox121217" w:shapeid="_x0000_i1099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Presentació d’un programa general o projecte d’actuació a desenvolupar, d’acord a l’apartat 4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01" type="#_x0000_t75" style="width:14.25pt;height:9pt" o:ole="">
            <v:imagedata r:id="rId8" o:title=""/>
          </v:shape>
          <w:control r:id="rId17" w:name="CheckBox121218" w:shapeid="_x0000_i1101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Nombre de llicències esportives (dades segregades per gènere) de l’entitat expedides per la Federació Catalana de Futbol corresponents a la temporada 24_25 i Nombre d’equips participants en la competició de futbol escolar, organitzades per el CEVOS la temporada 24_25. Apartat 8.1.1 d’aquestes bases.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03" type="#_x0000_t75" style="width:14.25pt;height:9pt" o:ole="">
            <v:imagedata r:id="rId8" o:title=""/>
          </v:shape>
          <w:control r:id="rId18" w:name="CheckBox1212191" w:shapeid="_x0000_i1103"/>
        </w:object>
      </w:r>
      <w:r w:rsidRPr="00432F49">
        <w:rPr>
          <w:rFonts w:cs="Arial"/>
          <w:bCs/>
          <w:spacing w:val="-3"/>
          <w:sz w:val="20"/>
        </w:rPr>
        <w:t xml:space="preserve"> </w:t>
      </w:r>
      <w:r w:rsidRPr="00432F49">
        <w:rPr>
          <w:rFonts w:cs="Arial"/>
          <w:sz w:val="20"/>
        </w:rPr>
        <w:t>Nombre d’esportistes empadronats/residents a Sabadell. Es tindrà a disposició el llistat complet i actualitzat dels esportistes vinculats a l’entitat. Apartat 8 - 1.1.3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05" type="#_x0000_t75" style="width:14.25pt;height:9pt" o:ole="">
            <v:imagedata r:id="rId8" o:title=""/>
          </v:shape>
          <w:control r:id="rId19" w:name="CheckBox121219" w:shapeid="_x0000_i1105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Programa esportiu, en concret la proposta general de distribució horària diària i setmanal dels diferents equips i activitats del programa a desenvolupar i la seva distribució als espais de l’equipament. Caldrà incloure la relació d’equips que participen a la primera i segona categoria del futbol estatal i/o català durant la temporada esportiva 25_25 i la dedicació de franja horària setmanal dedicada a l’esport femení, inclusiu i d’integració social i/o que promogui la igualtat durant la temporada 24_25. Apartat 8.1.2 d’aquestes bases.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07" type="#_x0000_t75" style="width:14.25pt;height:9pt" o:ole="">
            <v:imagedata r:id="rId8" o:title=""/>
          </v:shape>
          <w:control r:id="rId20" w:name="CheckBox1212110" w:shapeid="_x0000_i1107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Programació i inclusió d’activitats d’altres entitats i millora en la disponibilitat horària de 18 a 23 hores expressada a l’apartat 8- 1.3 d’aquestes bases.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09" type="#_x0000_t75" style="width:14.25pt;height:9pt" o:ole="">
            <v:imagedata r:id="rId8" o:title=""/>
          </v:shape>
          <w:control r:id="rId21" w:name="CheckBox12121101" w:shapeid="_x0000_i1109"/>
        </w:object>
      </w:r>
      <w:r w:rsidRPr="00432F49">
        <w:rPr>
          <w:rFonts w:cs="Arial"/>
          <w:bCs/>
          <w:spacing w:val="-3"/>
          <w:sz w:val="20"/>
        </w:rPr>
        <w:t>Programació d’activitats esportives extraordinàries de foment de l’activitat física, la cohesió social i la vinculació amb la comunitat. Expressat a l’apartat 8 - 1.4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11" type="#_x0000_t75" style="width:14.25pt;height:9pt" o:ole="">
            <v:imagedata r:id="rId8" o:title=""/>
          </v:shape>
          <w:control r:id="rId22" w:name="CheckBox1212111" w:shapeid="_x0000_i1111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Projecte de no violència a les grades, els vestuaris i al recinte de l’equipament esportiu en general i promoció de l’esportivitat. Apartat 8-2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13" type="#_x0000_t75" style="width:14.25pt;height:9pt" o:ole="">
            <v:imagedata r:id="rId8" o:title=""/>
          </v:shape>
          <w:control r:id="rId23" w:name="CheckBox1212112" w:shapeid="_x0000_i1113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Organigrama i relació de llocs de treball amb el detall de funcions generals i específiques de cada lloc, així com la seva formació i/o titulació relacionada. Caldrà detallar la proposta organitzativa de l’entitat, les àrees de gestió en relació a l’equipament, les activitats esportives i professionals de cada àmbit (nombre i categoria professional). Apartat 8- 3.1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15" type="#_x0000_t75" style="width:14.25pt;height:9pt" o:ole="">
            <v:imagedata r:id="rId8" o:title=""/>
          </v:shape>
          <w:control r:id="rId24" w:name="CheckBox1212113" w:shapeid="_x0000_i1115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Relació de personal tècnic qualificat i l’acreditació de titulacions específiques en cada àmbit esportiu i de gestió de l’equipament, a més del pla de formació del personal de l’entitat previst. Apartat 8- 3.2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17" type="#_x0000_t75" style="width:14.25pt;height:9pt" o:ole="">
            <v:imagedata r:id="rId8" o:title=""/>
          </v:shape>
          <w:control r:id="rId25" w:name="CheckBox1212114" w:shapeid="_x0000_i1117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Acreditació de l’experiència d’haver estat o ser gestor d’equipaments esportius municipals. Apartat 8-4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19" type="#_x0000_t75" style="width:14.25pt;height:9pt" o:ole="">
            <v:imagedata r:id="rId8" o:title=""/>
          </v:shape>
          <w:control r:id="rId26" w:name="CheckBox1212115" w:shapeid="_x0000_i1119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Presentació del Pla de Manteniment de l’Equipament, amb el detall i concreció de les tasques de manteniment preventiu i correctiu a realitzar per part de l’entitat, a més caldrà el detall i concreció dels elements de seguiment, control, organització i distribució de tasques previst per l’entitat, en relació al manteniment de l’equipament. Apartat 8-5 d’aquestes bases.</w:t>
      </w: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21" type="#_x0000_t75" style="width:14.25pt;height:9pt" o:ole="">
            <v:imagedata r:id="rId8" o:title=""/>
          </v:shape>
          <w:control r:id="rId27" w:name="CheckBox1212116" w:shapeid="_x0000_i1121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 xml:space="preserve">Acreditació de l’experiència en la gestió d’activitats esportives similars a la pretesa en l’equipament objecte de cessió. </w:t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autoSpaceDE w:val="0"/>
        <w:autoSpaceDN w:val="0"/>
        <w:adjustRightInd w:val="0"/>
        <w:contextualSpacing/>
        <w:jc w:val="left"/>
        <w:rPr>
          <w:rFonts w:cs="Arial"/>
          <w:bCs/>
          <w:sz w:val="20"/>
          <w:lang w:val="es-ES"/>
        </w:rPr>
      </w:pP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object w:dxaOrig="225" w:dyaOrig="225">
          <v:shape id="_x0000_i1123" type="#_x0000_t75" style="width:14.25pt;height:9pt" o:ole="">
            <v:imagedata r:id="rId8" o:title=""/>
          </v:shape>
          <w:control r:id="rId28" w:name="CheckBox1212117" w:shapeid="_x0000_i1123"/>
        </w:object>
      </w:r>
      <w:r w:rsidRPr="00432F49">
        <w:rPr>
          <w:rFonts w:cs="Arial"/>
          <w:bCs/>
          <w:spacing w:val="-3"/>
          <w:sz w:val="20"/>
          <w:lang w:val="es-ES"/>
        </w:rPr>
        <w:t xml:space="preserve"> </w:t>
      </w:r>
      <w:r w:rsidRPr="00432F49">
        <w:rPr>
          <w:rFonts w:cs="Arial"/>
          <w:sz w:val="20"/>
        </w:rPr>
        <w:t>Altres</w:t>
      </w: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t>-</w:t>
      </w:r>
      <w:r w:rsidRPr="00432F49">
        <w:rPr>
          <w:rFonts w:cs="Arial"/>
          <w:sz w:val="20"/>
        </w:rPr>
        <w:tab/>
      </w: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t>-</w:t>
      </w:r>
      <w:r w:rsidRPr="00432F49">
        <w:rPr>
          <w:rFonts w:cs="Arial"/>
          <w:sz w:val="20"/>
        </w:rPr>
        <w:tab/>
      </w:r>
    </w:p>
    <w:p w:rsidR="00432F49" w:rsidRPr="00432F49" w:rsidRDefault="00432F49" w:rsidP="00432F49">
      <w:pPr>
        <w:rPr>
          <w:rFonts w:cs="Arial"/>
          <w:sz w:val="20"/>
        </w:rPr>
      </w:pPr>
      <w:r w:rsidRPr="00432F49">
        <w:rPr>
          <w:rFonts w:cs="Arial"/>
          <w:sz w:val="20"/>
        </w:rPr>
        <w:t>-</w:t>
      </w:r>
      <w:r w:rsidRPr="00432F49">
        <w:rPr>
          <w:rFonts w:cs="Arial"/>
          <w:sz w:val="20"/>
        </w:rPr>
        <w:tab/>
      </w:r>
    </w:p>
    <w:p w:rsidR="00432F49" w:rsidRPr="00432F49" w:rsidRDefault="00432F49" w:rsidP="00432F49">
      <w:pPr>
        <w:rPr>
          <w:rFonts w:cs="Arial"/>
          <w:sz w:val="20"/>
        </w:rPr>
      </w:pPr>
    </w:p>
    <w:p w:rsidR="00432F49" w:rsidRPr="00432F49" w:rsidRDefault="00432F49" w:rsidP="00432F49">
      <w:pPr>
        <w:jc w:val="left"/>
        <w:rPr>
          <w:rFonts w:cs="Arial"/>
          <w:szCs w:val="22"/>
        </w:rPr>
      </w:pPr>
    </w:p>
    <w:p w:rsidR="00432F49" w:rsidRPr="00432F49" w:rsidRDefault="00432F49" w:rsidP="00432F49">
      <w:pPr>
        <w:keepNext/>
        <w:outlineLvl w:val="4"/>
        <w:rPr>
          <w:rFonts w:eastAsia="Arial Unicode MS" w:cs="Arial"/>
          <w:bCs/>
          <w:szCs w:val="22"/>
        </w:rPr>
      </w:pPr>
      <w:r w:rsidRPr="00432F49">
        <w:rPr>
          <w:rFonts w:eastAsia="Arial Unicode MS" w:cs="Arial"/>
          <w:bCs/>
          <w:szCs w:val="22"/>
        </w:rPr>
        <w:t>A Sabadell, a la data de la signatura electrònica</w:t>
      </w:r>
    </w:p>
    <w:p w:rsidR="00432F49" w:rsidRPr="00432F49" w:rsidRDefault="00432F49" w:rsidP="00432F49">
      <w:pPr>
        <w:jc w:val="left"/>
        <w:rPr>
          <w:rFonts w:cs="Arial"/>
          <w:szCs w:val="22"/>
        </w:rPr>
      </w:pPr>
    </w:p>
    <w:p w:rsidR="00432F49" w:rsidRPr="00432F49" w:rsidRDefault="00432F49" w:rsidP="00432F49">
      <w:pPr>
        <w:jc w:val="left"/>
        <w:rPr>
          <w:rFonts w:cs="Arial"/>
          <w:sz w:val="16"/>
          <w:szCs w:val="16"/>
        </w:rPr>
      </w:pPr>
    </w:p>
    <w:p w:rsidR="00432F49" w:rsidRPr="00432F49" w:rsidRDefault="00432F49" w:rsidP="00432F49">
      <w:pPr>
        <w:jc w:val="left"/>
        <w:rPr>
          <w:rFonts w:cs="Arial"/>
          <w:sz w:val="16"/>
          <w:szCs w:val="16"/>
        </w:rPr>
      </w:pPr>
    </w:p>
    <w:p w:rsidR="00432F49" w:rsidRPr="00432F49" w:rsidRDefault="00432F49" w:rsidP="00432F49">
      <w:pPr>
        <w:jc w:val="left"/>
        <w:rPr>
          <w:rFonts w:cs="Arial"/>
          <w:sz w:val="16"/>
          <w:szCs w:val="16"/>
        </w:rPr>
      </w:pPr>
    </w:p>
    <w:p w:rsidR="00432F49" w:rsidRPr="00432F49" w:rsidRDefault="00432F49" w:rsidP="00432F49">
      <w:pPr>
        <w:jc w:val="left"/>
        <w:rPr>
          <w:rFonts w:cs="Arial"/>
          <w:sz w:val="16"/>
          <w:szCs w:val="16"/>
        </w:rPr>
      </w:pPr>
      <w:r w:rsidRPr="00432F49">
        <w:rPr>
          <w:rFonts w:cs="Arial"/>
          <w:sz w:val="16"/>
          <w:szCs w:val="16"/>
        </w:rPr>
        <w:t>(Signatura)</w:t>
      </w:r>
    </w:p>
    <w:p w:rsidR="00432F49" w:rsidRPr="00432F49" w:rsidRDefault="00432F49" w:rsidP="00432F49">
      <w:pPr>
        <w:jc w:val="left"/>
        <w:rPr>
          <w:rFonts w:cs="Arial"/>
          <w:sz w:val="16"/>
          <w:szCs w:val="16"/>
        </w:rPr>
      </w:pPr>
    </w:p>
    <w:p w:rsidR="00432F49" w:rsidRPr="00432F49" w:rsidRDefault="00432F49" w:rsidP="00432F49">
      <w:pPr>
        <w:jc w:val="left"/>
        <w:rPr>
          <w:rFonts w:cs="Arial"/>
          <w:sz w:val="16"/>
          <w:szCs w:val="16"/>
        </w:rPr>
      </w:pPr>
    </w:p>
    <w:p w:rsidR="00432F49" w:rsidRPr="00432F49" w:rsidRDefault="00432F49" w:rsidP="00432F49">
      <w:pPr>
        <w:pBdr>
          <w:top w:val="single" w:sz="4" w:space="1" w:color="808080"/>
        </w:pBdr>
        <w:rPr>
          <w:rFonts w:cs="Arial"/>
          <w:b/>
          <w:bCs/>
          <w:sz w:val="16"/>
          <w:szCs w:val="16"/>
        </w:rPr>
      </w:pPr>
      <w:r w:rsidRPr="00432F49">
        <w:rPr>
          <w:rFonts w:cs="Arial"/>
          <w:b/>
          <w:bCs/>
          <w:sz w:val="16"/>
          <w:szCs w:val="16"/>
        </w:rPr>
        <w:t>*D’acord amb la Llei orgànica 3/2018, de 5 de desembre, de protecció de dades personals i garantia dels drets digitals, us informem que les dades contingudes a la present sol·licitud seran recollides en un fitxer de titularitat municipal, amb la finalitat de  procedir a la gestió i resolució de la petició efectuada.</w:t>
      </w:r>
    </w:p>
    <w:p w:rsidR="00432F49" w:rsidRPr="00432F49" w:rsidRDefault="00432F49" w:rsidP="00432F49">
      <w:pPr>
        <w:rPr>
          <w:rFonts w:cs="Arial"/>
          <w:b/>
          <w:bCs/>
          <w:sz w:val="16"/>
          <w:szCs w:val="16"/>
        </w:rPr>
      </w:pPr>
      <w:r w:rsidRPr="00432F49">
        <w:rPr>
          <w:rFonts w:cs="Arial"/>
          <w:b/>
          <w:bCs/>
          <w:sz w:val="16"/>
          <w:szCs w:val="16"/>
        </w:rPr>
        <w:t>En qualsevol cas disposeu de la possibilitat d’exercir els drets d’accés, rectificació i oposició, mitjançant escrit adreçat al Servei d’Esports de l’Ajuntament de Sabadell</w:t>
      </w:r>
      <w:bookmarkStart w:id="0" w:name="_GoBack"/>
      <w:bookmarkEnd w:id="0"/>
    </w:p>
    <w:sectPr w:rsidR="00432F49" w:rsidRPr="00432F49" w:rsidSect="00C2470C">
      <w:headerReference w:type="even" r:id="rId29"/>
      <w:headerReference w:type="default" r:id="rId30"/>
      <w:footerReference w:type="even" r:id="rId31"/>
      <w:footerReference w:type="default" r:id="rId32"/>
      <w:footerReference w:type="first" r:id="rId3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124" w:rsidRDefault="00432F49">
      <w:r>
        <w:separator/>
      </w:r>
    </w:p>
  </w:endnote>
  <w:endnote w:type="continuationSeparator" w:id="0">
    <w:p w:rsidR="00B01124" w:rsidRDefault="0043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32F4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32F4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32F49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32F4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916F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32F49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32F49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8C7D9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124" w:rsidRDefault="00432F49">
      <w:r>
        <w:separator/>
      </w:r>
    </w:p>
  </w:footnote>
  <w:footnote w:type="continuationSeparator" w:id="0">
    <w:p w:rsidR="00B01124" w:rsidRDefault="00432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432F49" w:rsidP="007D7E4A">
    <w:pPr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432F49" w:rsidP="00005385"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C469A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32F49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²2F723D2P0G3I3E3L0JMM?»</w:t>
          </w:r>
        </w:p>
        <w:p w:rsidR="00005385" w:rsidRPr="002627BC" w:rsidRDefault="00432F49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2F72     3D2P     0G3I     3E3L     0JMM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ESP/2025/430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ESP19I03G5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16-06-2025</w:t>
          </w:r>
        </w:p>
      </w:tc>
    </w:tr>
    <w:tr w:rsidR="003C469A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Llicència d'ús privatiu amb concurrència del Camp de Futbol Municipal de Can Puiggnener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7A082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17F7B"/>
    <w:multiLevelType w:val="multilevel"/>
    <w:tmpl w:val="EB9A16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91053C8"/>
    <w:multiLevelType w:val="hybridMultilevel"/>
    <w:tmpl w:val="744A967A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533D98"/>
    <w:multiLevelType w:val="multilevel"/>
    <w:tmpl w:val="5F40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2062E47"/>
    <w:multiLevelType w:val="multilevel"/>
    <w:tmpl w:val="1B6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5" w15:restartNumberingAfterBreak="0">
    <w:nsid w:val="130559AE"/>
    <w:multiLevelType w:val="hybridMultilevel"/>
    <w:tmpl w:val="6B0E75D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184659D3"/>
    <w:multiLevelType w:val="hybridMultilevel"/>
    <w:tmpl w:val="FF063188"/>
    <w:lvl w:ilvl="0" w:tplc="40F0A55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750A5C2">
      <w:start w:val="17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2" w:tplc="2B4E9F62"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cs="Arial" w:hint="default"/>
      </w:rPr>
    </w:lvl>
    <w:lvl w:ilvl="3" w:tplc="AAAE7144">
      <w:start w:val="10"/>
      <w:numFmt w:val="decimal"/>
      <w:lvlText w:val="%4."/>
      <w:lvlJc w:val="left"/>
      <w:pPr>
        <w:ind w:left="3600" w:hanging="360"/>
      </w:pPr>
      <w:rPr>
        <w:rFonts w:hint="default"/>
        <w:u w:val="single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222A6486"/>
    <w:multiLevelType w:val="multilevel"/>
    <w:tmpl w:val="5BD8E79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40C2706"/>
    <w:multiLevelType w:val="multilevel"/>
    <w:tmpl w:val="B52CE8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800"/>
      </w:pPr>
      <w:rPr>
        <w:rFonts w:hint="default"/>
      </w:rPr>
    </w:lvl>
  </w:abstractNum>
  <w:abstractNum w:abstractNumId="20" w15:restartNumberingAfterBreak="0">
    <w:nsid w:val="2CF32593"/>
    <w:multiLevelType w:val="multilevel"/>
    <w:tmpl w:val="0D98E9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B1048"/>
    <w:multiLevelType w:val="hybridMultilevel"/>
    <w:tmpl w:val="AF26F43C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802DEA"/>
    <w:multiLevelType w:val="multilevel"/>
    <w:tmpl w:val="552614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0C74BB"/>
    <w:multiLevelType w:val="hybridMultilevel"/>
    <w:tmpl w:val="FC58508E"/>
    <w:lvl w:ilvl="0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2C96A75"/>
    <w:multiLevelType w:val="hybridMultilevel"/>
    <w:tmpl w:val="AB601260"/>
    <w:lvl w:ilvl="0" w:tplc="54AA55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205D10"/>
    <w:multiLevelType w:val="multilevel"/>
    <w:tmpl w:val="B0CCFB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32" w15:restartNumberingAfterBreak="0">
    <w:nsid w:val="598B6B43"/>
    <w:multiLevelType w:val="multilevel"/>
    <w:tmpl w:val="908A88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1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3" w15:restartNumberingAfterBreak="0">
    <w:nsid w:val="59B54820"/>
    <w:multiLevelType w:val="multilevel"/>
    <w:tmpl w:val="94E0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35" w15:restartNumberingAfterBreak="0">
    <w:nsid w:val="64735E41"/>
    <w:multiLevelType w:val="multilevel"/>
    <w:tmpl w:val="6A8E3D3E"/>
    <w:lvl w:ilvl="0">
      <w:start w:val="1"/>
      <w:numFmt w:val="decimal"/>
      <w:lvlText w:val="%1."/>
      <w:lvlJc w:val="left"/>
      <w:pPr>
        <w:ind w:left="377" w:hanging="3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5DA2AAC"/>
    <w:multiLevelType w:val="multilevel"/>
    <w:tmpl w:val="6CA21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74C0DC5"/>
    <w:multiLevelType w:val="hybridMultilevel"/>
    <w:tmpl w:val="DF240C7C"/>
    <w:lvl w:ilvl="0" w:tplc="3D509C0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700027"/>
    <w:multiLevelType w:val="multilevel"/>
    <w:tmpl w:val="0C3CB9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41" w15:restartNumberingAfterBreak="0">
    <w:nsid w:val="6F0E3F1B"/>
    <w:multiLevelType w:val="multilevel"/>
    <w:tmpl w:val="48CC3BA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83B4BE7"/>
    <w:multiLevelType w:val="hybridMultilevel"/>
    <w:tmpl w:val="BCCEAD22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99A560C"/>
    <w:multiLevelType w:val="multilevel"/>
    <w:tmpl w:val="8FDA1B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5" w15:restartNumberingAfterBreak="0">
    <w:nsid w:val="7E607AF1"/>
    <w:multiLevelType w:val="multilevel"/>
    <w:tmpl w:val="9FD42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128" w:hanging="1440"/>
      </w:pPr>
      <w:rPr>
        <w:rFonts w:hint="default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27"/>
  </w:num>
  <w:num w:numId="14">
    <w:abstractNumId w:val="30"/>
  </w:num>
  <w:num w:numId="15">
    <w:abstractNumId w:val="17"/>
  </w:num>
  <w:num w:numId="16">
    <w:abstractNumId w:val="22"/>
  </w:num>
  <w:num w:numId="17">
    <w:abstractNumId w:val="16"/>
  </w:num>
  <w:num w:numId="18">
    <w:abstractNumId w:val="12"/>
  </w:num>
  <w:num w:numId="19">
    <w:abstractNumId w:val="35"/>
  </w:num>
  <w:num w:numId="20">
    <w:abstractNumId w:val="45"/>
  </w:num>
  <w:num w:numId="21">
    <w:abstractNumId w:val="31"/>
  </w:num>
  <w:num w:numId="22">
    <w:abstractNumId w:val="37"/>
  </w:num>
  <w:num w:numId="23">
    <w:abstractNumId w:val="21"/>
  </w:num>
  <w:num w:numId="24">
    <w:abstractNumId w:val="34"/>
  </w:num>
  <w:num w:numId="25">
    <w:abstractNumId w:val="24"/>
  </w:num>
  <w:num w:numId="26">
    <w:abstractNumId w:val="14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8"/>
  </w:num>
  <w:num w:numId="30">
    <w:abstractNumId w:val="25"/>
  </w:num>
  <w:num w:numId="31">
    <w:abstractNumId w:val="23"/>
  </w:num>
  <w:num w:numId="32">
    <w:abstractNumId w:val="43"/>
  </w:num>
  <w:num w:numId="33">
    <w:abstractNumId w:val="33"/>
  </w:num>
  <w:num w:numId="34">
    <w:abstractNumId w:val="13"/>
  </w:num>
  <w:num w:numId="35">
    <w:abstractNumId w:val="15"/>
  </w:num>
  <w:num w:numId="36">
    <w:abstractNumId w:val="26"/>
  </w:num>
  <w:num w:numId="37">
    <w:abstractNumId w:val="10"/>
  </w:num>
  <w:num w:numId="38">
    <w:abstractNumId w:val="41"/>
  </w:num>
  <w:num w:numId="39">
    <w:abstractNumId w:val="44"/>
  </w:num>
  <w:num w:numId="40">
    <w:abstractNumId w:val="32"/>
  </w:num>
  <w:num w:numId="41">
    <w:abstractNumId w:val="19"/>
  </w:num>
  <w:num w:numId="42">
    <w:abstractNumId w:val="40"/>
  </w:num>
  <w:num w:numId="43">
    <w:abstractNumId w:val="39"/>
  </w:num>
  <w:num w:numId="44">
    <w:abstractNumId w:val="18"/>
  </w:num>
  <w:num w:numId="45">
    <w:abstractNumId w:val="20"/>
  </w:num>
  <w:num w:numId="46">
    <w:abstractNumId w:val="36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469A"/>
    <w:rsid w:val="003C521F"/>
    <w:rsid w:val="003F5274"/>
    <w:rsid w:val="00432F4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124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16F1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semiHidden/>
    <w:rsid w:val="00432F49"/>
    <w:pPr>
      <w:autoSpaceDE w:val="0"/>
      <w:autoSpaceDN w:val="0"/>
      <w:adjustRightInd w:val="0"/>
    </w:pPr>
    <w:rPr>
      <w:rFonts w:ascii="TimesNewRomanPSMT" w:hAnsi="TimesNewRomanPSMT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32F49"/>
    <w:rPr>
      <w:rFonts w:ascii="TimesNewRomanPSMT" w:hAnsi="TimesNewRomanPSMT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32F49"/>
    <w:pPr>
      <w:spacing w:after="120" w:line="480" w:lineRule="auto"/>
    </w:pPr>
    <w:rPr>
      <w:rFonts w:ascii="Verdana" w:hAnsi="Verdana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32F49"/>
    <w:rPr>
      <w:rFonts w:ascii="Verdana" w:hAnsi="Verdana"/>
      <w:lang w:val="ca-ES"/>
    </w:rPr>
  </w:style>
  <w:style w:type="paragraph" w:customStyle="1" w:styleId="Default">
    <w:name w:val="Default"/>
    <w:rsid w:val="00432F4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ca-ES" w:eastAsia="en-US"/>
    </w:rPr>
  </w:style>
  <w:style w:type="character" w:customStyle="1" w:styleId="PrrafodelistaCar">
    <w:name w:val="Párrafo de lista Car"/>
    <w:link w:val="Prrafodelista"/>
    <w:uiPriority w:val="34"/>
    <w:locked/>
    <w:rsid w:val="00432F49"/>
    <w:rPr>
      <w:rFonts w:ascii="Arial" w:hAnsi="Arial"/>
      <w:sz w:val="22"/>
      <w:lang w:val="ca-ES"/>
    </w:rPr>
  </w:style>
  <w:style w:type="paragraph" w:styleId="Listaconvietas">
    <w:name w:val="List Bullet"/>
    <w:basedOn w:val="Normal"/>
    <w:uiPriority w:val="99"/>
    <w:unhideWhenUsed/>
    <w:rsid w:val="00432F49"/>
    <w:pPr>
      <w:tabs>
        <w:tab w:val="num" w:pos="360"/>
      </w:tabs>
      <w:spacing w:after="200" w:line="276" w:lineRule="auto"/>
      <w:ind w:left="360" w:hanging="360"/>
      <w:contextualSpacing/>
      <w:jc w:val="left"/>
    </w:pPr>
    <w:rPr>
      <w:rFonts w:asciiTheme="minorHAnsi" w:eastAsiaTheme="minorEastAsia" w:hAnsiTheme="minorHAnsi" w:cstheme="minorBidi"/>
      <w:szCs w:val="22"/>
      <w:lang w:val="en-US"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2F49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4F81BD" w:themeColor="accent1"/>
      <w:szCs w:val="22"/>
      <w:lang w:val="en-U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2F49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8.xml"/><Relationship Id="rId3" Type="http://schemas.openxmlformats.org/officeDocument/2006/relationships/styles" Target="styles.xml"/><Relationship Id="rId21" Type="http://schemas.openxmlformats.org/officeDocument/2006/relationships/control" Target="activeX/activeX1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7.xm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16.xm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5.xml"/><Relationship Id="rId28" Type="http://schemas.openxmlformats.org/officeDocument/2006/relationships/control" Target="activeX/activeX20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Relationship Id="rId27" Type="http://schemas.openxmlformats.org/officeDocument/2006/relationships/control" Target="activeX/activeX19.xml"/><Relationship Id="rId30" Type="http://schemas.openxmlformats.org/officeDocument/2006/relationships/header" Target="header2.xm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A1F1B7-76D4-43E9-9623-7DE11DA3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2025-07-25T07:38:00Z</dcterms:created>
  <dcterms:modified xsi:type="dcterms:W3CDTF">2025-07-25T07:38:00Z</dcterms:modified>
</cp:coreProperties>
</file>