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23423" w14:textId="77777777" w:rsidR="0063639A" w:rsidRDefault="00166694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1386D452" w14:textId="77777777" w:rsidR="003543D3" w:rsidRPr="003543D3" w:rsidRDefault="00166694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A65404">
        <w:rPr>
          <w:b/>
          <w:bCs/>
          <w:u w:val="single"/>
        </w:rPr>
        <w:t>6</w:t>
      </w:r>
    </w:p>
    <w:p w14:paraId="368C0AB5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5838F15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314DD7E" w14:textId="77777777" w:rsidR="003543D3" w:rsidRPr="003543D3" w:rsidRDefault="00166694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2281DB7B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ACDB3B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073FF2B" w14:textId="77777777" w:rsidR="00524569" w:rsidRPr="008F6ECB" w:rsidRDefault="00166694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D10FB59" w14:textId="77777777" w:rsidR="00524569" w:rsidRDefault="00524569" w:rsidP="00524569">
      <w:pPr>
        <w:rPr>
          <w:sz w:val="20"/>
        </w:rPr>
      </w:pPr>
    </w:p>
    <w:p w14:paraId="7F87605E" w14:textId="77777777" w:rsidR="00524569" w:rsidRPr="008F6ECB" w:rsidRDefault="00166694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0788EA97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2A9C60D3" w14:textId="77777777" w:rsidR="003543D3" w:rsidRDefault="00166694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4C3B3A72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381CF8" w14:paraId="6B7A0EB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DFF4F" w14:textId="77777777" w:rsidR="003543D3" w:rsidRDefault="00166694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82FA6" w14:textId="77777777" w:rsidR="003543D3" w:rsidRDefault="0016669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C4C0" w14:textId="77777777" w:rsidR="003543D3" w:rsidRDefault="0016669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7A30E498" w14:textId="77777777" w:rsidR="003543D3" w:rsidRDefault="0016669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9C2C" w14:textId="77777777" w:rsidR="003543D3" w:rsidRDefault="0016669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81CF8" w14:paraId="4309BA3E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537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30A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5FC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C9C6C" w14:textId="77777777" w:rsidR="003543D3" w:rsidRDefault="0016669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81CF8" w14:paraId="77CC942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C2A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4A3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3AF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5D4AD" w14:textId="77777777" w:rsidR="003543D3" w:rsidRDefault="0016669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81CF8" w14:paraId="5D806EA2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F1C2" w14:textId="77777777" w:rsidR="003543D3" w:rsidRDefault="00166694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8F0C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84AC" w14:textId="77777777" w:rsidR="003543D3" w:rsidRDefault="0016669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232126E1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9DD3A0A" w14:textId="77777777" w:rsidR="003543D3" w:rsidRDefault="00166694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4708633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7D3A0DB" w14:textId="77777777" w:rsidR="003543D3" w:rsidRDefault="00166694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7CCEC3E7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233E66A9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2BF5310B" w14:textId="77777777" w:rsidR="003543D3" w:rsidRDefault="00166694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7867500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E7719D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A27A846" w14:textId="77777777" w:rsidR="000C5C7B" w:rsidRDefault="00166694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4E6F445E" w14:textId="77777777" w:rsidR="0063639A" w:rsidRPr="00524569" w:rsidRDefault="00166694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16F6E" w14:textId="77777777" w:rsidR="00166694" w:rsidRDefault="00166694">
      <w:r>
        <w:separator/>
      </w:r>
    </w:p>
  </w:endnote>
  <w:endnote w:type="continuationSeparator" w:id="0">
    <w:p w14:paraId="4F409034" w14:textId="77777777" w:rsidR="00166694" w:rsidRDefault="0016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E81EE" w14:textId="77777777" w:rsidR="00A671FE" w:rsidRPr="00403A17" w:rsidRDefault="00166694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D5B645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6267357" w14:textId="77777777" w:rsidR="00A671FE" w:rsidRPr="00403A17" w:rsidRDefault="00166694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D024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25C67" w14:textId="77777777" w:rsidR="00A671FE" w:rsidRPr="009344E9" w:rsidRDefault="0016669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B4F8A40" w14:textId="5D4E4F7E" w:rsidR="00A671FE" w:rsidRPr="009344E9" w:rsidRDefault="006748E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03A82E1" wp14:editId="3419D00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573861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E539C9" w14:textId="77777777" w:rsidR="00A671FE" w:rsidRDefault="00166694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A82E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02E539C9" w14:textId="77777777" w:rsidR="00A671FE" w:rsidRDefault="00166694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FBBCE47" wp14:editId="6D97995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35912741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3D945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CC4D" w14:textId="77777777" w:rsidR="00166694" w:rsidRDefault="00166694">
      <w:r>
        <w:separator/>
      </w:r>
    </w:p>
  </w:footnote>
  <w:footnote w:type="continuationSeparator" w:id="0">
    <w:p w14:paraId="3027D3A3" w14:textId="77777777" w:rsidR="00166694" w:rsidRDefault="00166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E0ECD" w14:textId="77777777" w:rsidR="00790D58" w:rsidRDefault="00790D58" w:rsidP="00790D58">
    <w:pPr>
      <w:rPr>
        <w:noProof/>
        <w:lang w:val="es-ES"/>
      </w:rPr>
    </w:pPr>
  </w:p>
  <w:p w14:paraId="372AB5F3" w14:textId="77777777" w:rsidR="00A671FE" w:rsidRDefault="00166694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E5ABDB0" wp14:editId="3A2BDFE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92FF3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20A25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087652493">
    <w:abstractNumId w:val="10"/>
  </w:num>
  <w:num w:numId="2" w16cid:durableId="250167024">
    <w:abstractNumId w:val="8"/>
  </w:num>
  <w:num w:numId="3" w16cid:durableId="512693284">
    <w:abstractNumId w:val="3"/>
  </w:num>
  <w:num w:numId="4" w16cid:durableId="196310964">
    <w:abstractNumId w:val="2"/>
  </w:num>
  <w:num w:numId="5" w16cid:durableId="330304527">
    <w:abstractNumId w:val="1"/>
  </w:num>
  <w:num w:numId="6" w16cid:durableId="1515806334">
    <w:abstractNumId w:val="0"/>
  </w:num>
  <w:num w:numId="7" w16cid:durableId="927688065">
    <w:abstractNumId w:val="9"/>
  </w:num>
  <w:num w:numId="8" w16cid:durableId="552429145">
    <w:abstractNumId w:val="7"/>
  </w:num>
  <w:num w:numId="9" w16cid:durableId="1809781403">
    <w:abstractNumId w:val="6"/>
  </w:num>
  <w:num w:numId="10" w16cid:durableId="656959905">
    <w:abstractNumId w:val="5"/>
  </w:num>
  <w:num w:numId="11" w16cid:durableId="413430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66694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1CF8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748E0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597C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5404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1096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4:docId w14:val="4C23FDF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DDEA3-025A-48E8-B273-7D88C91F3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Palau P  Nuria ACCIO SOCIAL</dc:creator>
  <cp:lastModifiedBy>Palau P  Nuria ACCIO SOCIAL</cp:lastModifiedBy>
  <cp:revision>2</cp:revision>
  <cp:lastPrinted>2015-04-24T12:36:00Z</cp:lastPrinted>
  <dcterms:created xsi:type="dcterms:W3CDTF">2025-08-07T12:00:00Z</dcterms:created>
  <dcterms:modified xsi:type="dcterms:W3CDTF">2025-08-07T12:00:00Z</dcterms:modified>
</cp:coreProperties>
</file>