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8E2DA" w14:textId="77777777" w:rsidR="00317A51" w:rsidRDefault="006B2202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6533BCC7" w14:textId="77777777" w:rsidR="00345ADC" w:rsidRPr="000C5C7B" w:rsidRDefault="006B2202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0CDE1A9A" w14:textId="77777777" w:rsidR="000C5C7B" w:rsidRPr="000C5C7B" w:rsidRDefault="000C5C7B" w:rsidP="00403A17">
      <w:pPr>
        <w:rPr>
          <w:sz w:val="20"/>
        </w:rPr>
      </w:pPr>
    </w:p>
    <w:p w14:paraId="3FAF4689" w14:textId="77777777" w:rsidR="000C5C7B" w:rsidRDefault="006B2202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4231BF46" w14:textId="77777777" w:rsidR="000C5C7B" w:rsidRDefault="000C5C7B" w:rsidP="00403A17">
      <w:pPr>
        <w:rPr>
          <w:sz w:val="20"/>
        </w:rPr>
      </w:pPr>
    </w:p>
    <w:p w14:paraId="29EFDD72" w14:textId="33E5DA8B" w:rsidR="00317A51" w:rsidRDefault="006B2202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="000F26CA">
            <w:rPr>
              <w:rFonts w:cs="Arial"/>
              <w:sz w:val="20"/>
            </w:rPr>
            <w:t>de serveis</w:t>
          </w:r>
        </w:sdtContent>
      </w:sdt>
      <w:r w:rsidR="00680579">
        <w:rPr>
          <w:sz w:val="20"/>
        </w:rPr>
        <w:t xml:space="preserve"> anomenat “</w:t>
      </w:r>
      <w:r w:rsidR="00A400C9" w:rsidRPr="00213432">
        <w:rPr>
          <w:color w:val="000000"/>
          <w:sz w:val="20"/>
        </w:rPr>
        <w:t>TIC/2025/33 - Contractació del manteniment del programari de gestió del laboratori municipal ORALIMS 3.0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720F2A9D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742096" w14:paraId="05BE17F8" w14:textId="77777777" w:rsidTr="009573F8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2BED2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F6CCE" w14:textId="77777777" w:rsidR="000C5C7B" w:rsidRPr="00A400C9" w:rsidRDefault="006B2202" w:rsidP="00A400C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742096" w14:paraId="6742F3F3" w14:textId="77777777" w:rsidTr="009573F8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AA45C1" w14:textId="77777777" w:rsidR="000C5C7B" w:rsidRPr="00FF72FB" w:rsidRDefault="006B2202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742096" w14:paraId="29E34CD7" w14:textId="77777777" w:rsidTr="009573F8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58E44" w14:textId="0C67ED9A" w:rsidR="000C5C7B" w:rsidRPr="00FF72FB" w:rsidRDefault="000F26CA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0F26CA">
              <w:rPr>
                <w:rFonts w:cs="Arial"/>
                <w:color w:val="000000"/>
                <w:sz w:val="18"/>
                <w:szCs w:val="18"/>
              </w:rPr>
              <w:t>Serveis de manteniment ORALIMS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F8A24" w14:textId="372D8FBD" w:rsidR="000C5C7B" w:rsidRPr="00FF72FB" w:rsidRDefault="00D450C8" w:rsidP="000F26CA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D450C8">
              <w:rPr>
                <w:rFonts w:cs="Arial"/>
                <w:color w:val="000000"/>
                <w:sz w:val="18"/>
                <w:szCs w:val="18"/>
              </w:rPr>
              <w:t>6.926,97 €</w:t>
            </w:r>
          </w:p>
        </w:tc>
      </w:tr>
      <w:tr w:rsidR="00742096" w14:paraId="4D87C07E" w14:textId="77777777" w:rsidTr="000C5C7B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C5E08" w14:textId="77777777" w:rsidR="000C5C7B" w:rsidRPr="00FF72FB" w:rsidRDefault="006B2202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1D0422F" w14:textId="11A64AAC" w:rsidR="000C5C7B" w:rsidRPr="00FF72FB" w:rsidRDefault="00D450C8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D450C8">
              <w:rPr>
                <w:rFonts w:cs="Arial"/>
                <w:color w:val="000000"/>
                <w:sz w:val="18"/>
                <w:szCs w:val="18"/>
              </w:rPr>
              <w:t>6.926,97 €</w:t>
            </w:r>
          </w:p>
        </w:tc>
      </w:tr>
      <w:tr w:rsidR="00742096" w14:paraId="03FF64FF" w14:textId="77777777" w:rsidTr="009573F8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F07D2F" w14:textId="77777777" w:rsidR="000C5C7B" w:rsidRPr="00FF72FB" w:rsidRDefault="006B2202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742096" w14:paraId="74FD79A9" w14:textId="77777777" w:rsidTr="009573F8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233EB" w14:textId="77777777" w:rsidR="000C5C7B" w:rsidRPr="00FF72FB" w:rsidRDefault="006B2202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EC1CB" w14:textId="26D99E09" w:rsidR="000C5C7B" w:rsidRPr="00D450C8" w:rsidRDefault="00D450C8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D450C8">
              <w:rPr>
                <w:rFonts w:cs="Arial"/>
                <w:color w:val="000000"/>
                <w:sz w:val="18"/>
                <w:szCs w:val="18"/>
              </w:rPr>
              <w:t>207,81 €</w:t>
            </w:r>
          </w:p>
        </w:tc>
      </w:tr>
      <w:tr w:rsidR="00742096" w14:paraId="559D96B9" w14:textId="77777777" w:rsidTr="009573F8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13E55" w14:textId="77777777" w:rsidR="000C5C7B" w:rsidRPr="00FF72FB" w:rsidRDefault="006B2202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1191E" w14:textId="0A396D0F" w:rsidR="000C5C7B" w:rsidRPr="00D450C8" w:rsidRDefault="00D450C8" w:rsidP="000F26CA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D450C8">
              <w:rPr>
                <w:rFonts w:cs="Arial"/>
                <w:color w:val="000000"/>
                <w:sz w:val="18"/>
                <w:szCs w:val="18"/>
              </w:rPr>
              <w:t>415,62 €</w:t>
            </w:r>
          </w:p>
        </w:tc>
      </w:tr>
      <w:tr w:rsidR="00742096" w14:paraId="0CF6D3E6" w14:textId="77777777" w:rsidTr="000C5C7B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C051" w14:textId="77777777" w:rsidR="000C5C7B" w:rsidRPr="00FF72FB" w:rsidRDefault="006B2202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FECDD6A" w14:textId="488EB116" w:rsidR="000C5C7B" w:rsidRPr="00D450C8" w:rsidRDefault="00D450C8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D450C8">
              <w:rPr>
                <w:rFonts w:cs="Arial"/>
                <w:color w:val="000000"/>
                <w:sz w:val="18"/>
                <w:szCs w:val="18"/>
              </w:rPr>
              <w:t>623,43 €</w:t>
            </w:r>
          </w:p>
        </w:tc>
      </w:tr>
      <w:tr w:rsidR="00742096" w14:paraId="26CA1897" w14:textId="77777777" w:rsidTr="009573F8">
        <w:trPr>
          <w:trHeight w:val="75"/>
        </w:trPr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2BCE5B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874EA" w14:textId="77777777"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742096" w14:paraId="0954C834" w14:textId="77777777" w:rsidTr="000C5C7B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E1BB1" w14:textId="77777777" w:rsidR="000C5C7B" w:rsidRPr="00FF72FB" w:rsidRDefault="006B2202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19300A" w14:textId="0466AF9E" w:rsidR="000C5C7B" w:rsidRPr="00FF72FB" w:rsidRDefault="00D450C8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D450C8">
              <w:rPr>
                <w:rFonts w:cs="Arial"/>
                <w:color w:val="000000"/>
                <w:sz w:val="18"/>
                <w:szCs w:val="18"/>
              </w:rPr>
              <w:t>7.550,40 €</w:t>
            </w:r>
          </w:p>
        </w:tc>
      </w:tr>
    </w:tbl>
    <w:p w14:paraId="0AD19657" w14:textId="77777777" w:rsidR="000C5C7B" w:rsidRDefault="000C5C7B" w:rsidP="00403A17">
      <w:pPr>
        <w:rPr>
          <w:sz w:val="20"/>
        </w:rPr>
      </w:pPr>
    </w:p>
    <w:p w14:paraId="25813CE2" w14:textId="77777777" w:rsidR="00317A51" w:rsidRPr="00317A51" w:rsidRDefault="006B2202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F51AC" w14:textId="77777777" w:rsidR="00AF7080" w:rsidRDefault="00AF7080">
      <w:r>
        <w:separator/>
      </w:r>
    </w:p>
  </w:endnote>
  <w:endnote w:type="continuationSeparator" w:id="0">
    <w:p w14:paraId="74AFD891" w14:textId="77777777" w:rsidR="00AF7080" w:rsidRDefault="00AF7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3DEA" w14:textId="77777777" w:rsidR="00A671FE" w:rsidRPr="00403A17" w:rsidRDefault="006B2202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7ABFDF7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1C3AE345" w14:textId="77777777" w:rsidR="00A671FE" w:rsidRPr="00403A17" w:rsidRDefault="006B2202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6B5F" w14:textId="77777777" w:rsidR="00A671FE" w:rsidRPr="00403A17" w:rsidRDefault="006B2202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C83FDE5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0EB000A1" w14:textId="77777777" w:rsidR="00A671FE" w:rsidRPr="00403A17" w:rsidRDefault="006B2202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90D79" w14:textId="77777777" w:rsidR="00A671FE" w:rsidRPr="009344E9" w:rsidRDefault="006B220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BA6BB3E" w14:textId="77777777" w:rsidR="00A671FE" w:rsidRPr="009344E9" w:rsidRDefault="006B2202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4799FE6" wp14:editId="48F7DD52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846496" w14:textId="77777777" w:rsidR="00A671FE" w:rsidRDefault="006B2202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799FE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" o:allowincell="f" filled="f" stroked="f">
              <v:textbox inset="0,0,0,0">
                <w:txbxContent>
                  <w:p w14:paraId="10846496" w14:textId="77777777" w:rsidR="00A671FE" w:rsidRDefault="006B2202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7F2776A" wp14:editId="5BDC1B89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09006" w14:textId="77777777" w:rsidR="00AF7080" w:rsidRDefault="00AF7080">
      <w:r>
        <w:separator/>
      </w:r>
    </w:p>
  </w:footnote>
  <w:footnote w:type="continuationSeparator" w:id="0">
    <w:p w14:paraId="6350A2C8" w14:textId="77777777" w:rsidR="00AF7080" w:rsidRDefault="00AF7080">
      <w:r>
        <w:continuationSeparator/>
      </w:r>
    </w:p>
  </w:footnote>
  <w:footnote w:id="1">
    <w:p w14:paraId="2619448B" w14:textId="77777777" w:rsidR="000C5C7B" w:rsidRPr="0028333A" w:rsidRDefault="006B2202" w:rsidP="000C5C7B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14:paraId="32673FF2" w14:textId="77777777" w:rsidR="000C5C7B" w:rsidRPr="00E638D7" w:rsidRDefault="006B2202" w:rsidP="000C5C7B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Són costos indirectes aquells que no poden ser aplicats directament a un producte,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ED158" w14:textId="77777777" w:rsidR="00790D58" w:rsidRDefault="00790D58" w:rsidP="00790D58">
    <w:pPr>
      <w:rPr>
        <w:noProof/>
        <w:lang w:val="es-ES"/>
      </w:rPr>
    </w:pPr>
  </w:p>
  <w:p w14:paraId="2E01CDC0" w14:textId="77777777" w:rsidR="00A671FE" w:rsidRDefault="006B2202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D751505" wp14:editId="3FB456F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3EFBB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A1687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6CA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2202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2096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AF7080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50C8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4AFBC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D45450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9028A" w:rsidRDefault="0039028A">
      <w:pPr>
        <w:spacing w:after="0" w:line="240" w:lineRule="auto"/>
      </w:pPr>
      <w:r>
        <w:separator/>
      </w:r>
    </w:p>
  </w:endnote>
  <w:endnote w:type="continuationSeparator" w:id="0">
    <w:p w:rsidR="0039028A" w:rsidRDefault="0039028A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9028A" w:rsidRDefault="0039028A">
      <w:pPr>
        <w:spacing w:after="0" w:line="240" w:lineRule="auto"/>
      </w:pPr>
      <w:r>
        <w:separator/>
      </w:r>
    </w:p>
  </w:footnote>
  <w:footnote w:type="continuationSeparator" w:id="0">
    <w:p w:rsidR="0039028A" w:rsidRDefault="0039028A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A715F"/>
    <w:rsid w:val="0039028A"/>
    <w:rsid w:val="00B23A42"/>
    <w:rsid w:val="00D45450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17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Carbonell M, Núria TECNOLOGIA I SISTEMES D INFORMACIO</cp:lastModifiedBy>
  <cp:revision>10</cp:revision>
  <cp:lastPrinted>2015-04-24T12:36:00Z</cp:lastPrinted>
  <dcterms:created xsi:type="dcterms:W3CDTF">2024-03-04T13:08:00Z</dcterms:created>
  <dcterms:modified xsi:type="dcterms:W3CDTF">2025-05-30T06:23:00Z</dcterms:modified>
</cp:coreProperties>
</file>