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9A784" w14:textId="77777777" w:rsidR="00CD0F6F" w:rsidRDefault="008A7A85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497C515D" w14:textId="77777777" w:rsidR="00976D14" w:rsidRPr="00976D14" w:rsidRDefault="00976D14" w:rsidP="00976D14">
      <w:pPr>
        <w:pStyle w:val="Ttol8"/>
        <w:rPr>
          <w:b/>
          <w:u w:val="single"/>
        </w:rPr>
      </w:pPr>
      <w:r w:rsidRPr="00976D14">
        <w:rPr>
          <w:b/>
          <w:u w:val="single"/>
        </w:rPr>
        <w:t>ANNEX  4 A</w:t>
      </w:r>
    </w:p>
    <w:p w14:paraId="414A3188" w14:textId="77777777" w:rsidR="00976D14" w:rsidRDefault="00976D14" w:rsidP="00976D14">
      <w:pPr>
        <w:rPr>
          <w:rFonts w:cs="Arial"/>
          <w:b/>
          <w:color w:val="000000"/>
          <w:spacing w:val="-2"/>
          <w:sz w:val="20"/>
          <w:u w:val="single"/>
        </w:rPr>
      </w:pPr>
    </w:p>
    <w:p w14:paraId="565AF297" w14:textId="77777777" w:rsidR="00976D14" w:rsidRDefault="00976D14" w:rsidP="00976D14">
      <w:pPr>
        <w:rPr>
          <w:rFonts w:cs="Arial"/>
          <w:color w:val="000000"/>
          <w:spacing w:val="-2"/>
          <w:sz w:val="20"/>
        </w:rPr>
      </w:pPr>
    </w:p>
    <w:p w14:paraId="7A196FEE" w14:textId="77777777" w:rsidR="00976D14" w:rsidRDefault="00976D14" w:rsidP="00976D14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3CE7FEF0" w14:textId="77777777" w:rsidR="00976D14" w:rsidRDefault="00976D14" w:rsidP="00976D14">
      <w:pPr>
        <w:rPr>
          <w:rFonts w:cs="Arial"/>
          <w:color w:val="000000"/>
          <w:spacing w:val="-2"/>
          <w:sz w:val="20"/>
        </w:rPr>
      </w:pPr>
    </w:p>
    <w:p w14:paraId="2B2C123C" w14:textId="77777777" w:rsidR="00976D14" w:rsidRDefault="00976D14" w:rsidP="00976D14">
      <w:pPr>
        <w:rPr>
          <w:rFonts w:cs="Arial"/>
          <w:color w:val="000000"/>
          <w:spacing w:val="-2"/>
          <w:sz w:val="20"/>
        </w:rPr>
      </w:pPr>
    </w:p>
    <w:p w14:paraId="54C4417E" w14:textId="77777777" w:rsidR="00976D14" w:rsidRDefault="00976D14" w:rsidP="00976D14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14:paraId="0811535F" w14:textId="77777777" w:rsidR="00976D14" w:rsidRDefault="00976D14" w:rsidP="00976D14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14:paraId="1BB819C3" w14:textId="77777777" w:rsidR="00976D14" w:rsidRDefault="00976D14" w:rsidP="00976D14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  <w:szCs w:val="22"/>
        </w:rPr>
        <w:t>....</w:t>
      </w:r>
    </w:p>
    <w:p w14:paraId="00C114CD" w14:textId="77777777" w:rsidR="00976D14" w:rsidRDefault="00976D14" w:rsidP="00976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0A47B07A" w14:textId="77777777" w:rsidR="00976D14" w:rsidRDefault="00976D14" w:rsidP="00976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14:paraId="7B49EE0B" w14:textId="77777777" w:rsidR="00976D14" w:rsidRDefault="00976D14" w:rsidP="00976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5E3E0A67" w14:textId="77777777" w:rsidR="00976D14" w:rsidRDefault="00976D14" w:rsidP="00976D14">
      <w:pPr>
        <w:rPr>
          <w:rFonts w:cs="Arial"/>
          <w:color w:val="000000"/>
          <w:spacing w:val="-2"/>
          <w:sz w:val="20"/>
        </w:rPr>
      </w:pPr>
    </w:p>
    <w:p w14:paraId="0D21F0F4" w14:textId="77777777" w:rsidR="00976D14" w:rsidRDefault="00976D14" w:rsidP="00976D14">
      <w:pPr>
        <w:rPr>
          <w:rFonts w:cs="Arial"/>
          <w:color w:val="000000"/>
          <w:spacing w:val="-2"/>
          <w:sz w:val="20"/>
        </w:rPr>
      </w:pPr>
    </w:p>
    <w:p w14:paraId="6A258AD1" w14:textId="77777777" w:rsidR="00976D14" w:rsidRPr="000E2B50" w:rsidRDefault="00976D14" w:rsidP="00976D14">
      <w:pPr>
        <w:rPr>
          <w:rFonts w:cs="Arial"/>
          <w:b/>
          <w:color w:val="000000"/>
          <w:spacing w:val="-2"/>
          <w:sz w:val="20"/>
          <w:u w:val="single"/>
        </w:rPr>
      </w:pPr>
      <w:r w:rsidRPr="000E2B50">
        <w:rPr>
          <w:rFonts w:cs="Arial"/>
          <w:b/>
          <w:color w:val="000000"/>
          <w:spacing w:val="-2"/>
          <w:sz w:val="20"/>
          <w:u w:val="single"/>
        </w:rPr>
        <w:t>Criteri 1. Oferta econòmica</w:t>
      </w:r>
    </w:p>
    <w:p w14:paraId="3D4B6D63" w14:textId="77777777" w:rsidR="00976D14" w:rsidRDefault="00976D14" w:rsidP="00976D14">
      <w:pPr>
        <w:rPr>
          <w:rFonts w:cs="Arial"/>
          <w:color w:val="000000"/>
          <w:spacing w:val="-2"/>
          <w:sz w:val="20"/>
        </w:rPr>
      </w:pPr>
    </w:p>
    <w:p w14:paraId="11B0334D" w14:textId="77777777" w:rsidR="00976D14" w:rsidRPr="00A3285D" w:rsidRDefault="00976D14" w:rsidP="00976D14">
      <w:pPr>
        <w:rPr>
          <w:rFonts w:cs="Arial"/>
          <w:b/>
          <w:sz w:val="18"/>
        </w:rPr>
      </w:pPr>
      <w:r w:rsidRPr="005F0EB4">
        <w:rPr>
          <w:rFonts w:cs="Arial"/>
          <w:sz w:val="18"/>
        </w:rPr>
        <w:t>Fórmula aplicable</w:t>
      </w:r>
      <w:r>
        <w:rPr>
          <w:rFonts w:cs="Arial"/>
          <w:sz w:val="18"/>
        </w:rPr>
        <w:t xml:space="preserve">: </w:t>
      </w:r>
      <w:r w:rsidRPr="00A3285D">
        <w:rPr>
          <w:rFonts w:cs="Arial"/>
          <w:b/>
          <w:sz w:val="18"/>
        </w:rPr>
        <w:t>P = 30 x (OF/OM)</w:t>
      </w:r>
    </w:p>
    <w:p w14:paraId="2FACDDA0" w14:textId="77777777" w:rsidR="00976D14" w:rsidRDefault="00976D14" w:rsidP="00976D14">
      <w:pPr>
        <w:rPr>
          <w:rFonts w:cs="Arial"/>
          <w:sz w:val="18"/>
        </w:rPr>
      </w:pPr>
    </w:p>
    <w:p w14:paraId="15BF1600" w14:textId="77777777" w:rsidR="00976D14" w:rsidRPr="005F0EB4" w:rsidRDefault="00976D14" w:rsidP="00976D14">
      <w:pPr>
        <w:rPr>
          <w:rFonts w:cs="Arial"/>
          <w:sz w:val="18"/>
        </w:rPr>
      </w:pPr>
      <w:r w:rsidRPr="005F0EB4">
        <w:rPr>
          <w:rFonts w:cs="Arial"/>
          <w:sz w:val="18"/>
        </w:rPr>
        <w:t>P: Puntuació obtinguda</w:t>
      </w:r>
    </w:p>
    <w:p w14:paraId="5EBBAD6E" w14:textId="77777777" w:rsidR="00976D14" w:rsidRPr="00A3285D" w:rsidRDefault="00976D14" w:rsidP="00976D14">
      <w:pPr>
        <w:rPr>
          <w:rFonts w:cs="Arial"/>
          <w:bCs/>
          <w:sz w:val="18"/>
        </w:rPr>
      </w:pPr>
      <w:r w:rsidRPr="00A3285D">
        <w:rPr>
          <w:rFonts w:cs="Arial"/>
          <w:bCs/>
          <w:sz w:val="18"/>
        </w:rPr>
        <w:t>OF: Oferta del licitador, expressada com a percentatge de baixa respecte cadascun dels preus unitaris que composen el contracte.</w:t>
      </w:r>
    </w:p>
    <w:p w14:paraId="60F92DF9" w14:textId="77777777" w:rsidR="00976D14" w:rsidRDefault="00976D14" w:rsidP="00976D14">
      <w:pPr>
        <w:rPr>
          <w:rFonts w:cs="Arial"/>
          <w:bCs/>
          <w:sz w:val="18"/>
        </w:rPr>
      </w:pPr>
      <w:r w:rsidRPr="00A3285D">
        <w:rPr>
          <w:rFonts w:cs="Arial"/>
          <w:bCs/>
          <w:sz w:val="18"/>
        </w:rPr>
        <w:t>OM: Oferta amb un percentatge de baixa més alt entre les ofertes presentades per al tipus de preu unitari en qüestió.</w:t>
      </w:r>
    </w:p>
    <w:p w14:paraId="5265A191" w14:textId="77777777" w:rsidR="00976D14" w:rsidRDefault="00976D14" w:rsidP="00976D14">
      <w:pPr>
        <w:rPr>
          <w:rFonts w:cs="Arial"/>
          <w:bCs/>
          <w:sz w:val="18"/>
        </w:rPr>
      </w:pPr>
    </w:p>
    <w:p w14:paraId="1FF41809" w14:textId="77777777" w:rsidR="00976D14" w:rsidRDefault="00976D14" w:rsidP="00976D14">
      <w:pPr>
        <w:rPr>
          <w:rFonts w:cs="Arial"/>
          <w:sz w:val="18"/>
        </w:rPr>
      </w:pPr>
      <w:r w:rsidRPr="00A3285D">
        <w:rPr>
          <w:rFonts w:cs="Arial"/>
          <w:sz w:val="18"/>
        </w:rPr>
        <w:t>Atès que es presenten cinc preus unitaris segons tipologia de servei, per al càlcul de la formula s’aplicarà el preu ponderat del conjunt dels preus oferts segons el % que  s’imputa a cada servei a l’any 2026</w:t>
      </w:r>
      <w:r>
        <w:rPr>
          <w:rFonts w:cs="Arial"/>
          <w:sz w:val="18"/>
        </w:rPr>
        <w:t>.</w:t>
      </w:r>
    </w:p>
    <w:p w14:paraId="724ADB5F" w14:textId="77777777" w:rsidR="00976D14" w:rsidRDefault="00976D14" w:rsidP="00976D14">
      <w:pPr>
        <w:rPr>
          <w:rFonts w:cs="Arial"/>
          <w:sz w:val="18"/>
        </w:rPr>
      </w:pPr>
    </w:p>
    <w:p w14:paraId="3CCEBE01" w14:textId="77777777" w:rsidR="00976D14" w:rsidRDefault="00976D14" w:rsidP="00976D14">
      <w:pPr>
        <w:rPr>
          <w:rFonts w:cs="Arial"/>
          <w:color w:val="000000"/>
          <w:spacing w:val="-2"/>
          <w:sz w:val="20"/>
        </w:rPr>
      </w:pPr>
    </w:p>
    <w:tbl>
      <w:tblPr>
        <w:tblW w:w="4969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2"/>
        <w:gridCol w:w="1580"/>
        <w:gridCol w:w="1435"/>
        <w:gridCol w:w="1861"/>
        <w:gridCol w:w="1464"/>
      </w:tblGrid>
      <w:tr w:rsidR="00976D14" w:rsidRPr="005F0EB4" w14:paraId="3E0DAABE" w14:textId="77777777" w:rsidTr="00D67924">
        <w:trPr>
          <w:trHeight w:val="255"/>
        </w:trPr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25BF4D1" w14:textId="77777777" w:rsidR="00976D14" w:rsidRPr="005F0EB4" w:rsidRDefault="00976D14" w:rsidP="00D67924">
            <w:pPr>
              <w:jc w:val="lef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b/>
                <w:bCs/>
                <w:color w:val="000000"/>
                <w:sz w:val="20"/>
                <w:lang w:eastAsia="ca-ES"/>
              </w:rPr>
              <w:t>Concepte</w:t>
            </w:r>
          </w:p>
        </w:tc>
        <w:tc>
          <w:tcPr>
            <w:tcW w:w="9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CCBE890" w14:textId="77777777" w:rsidR="00976D14" w:rsidRPr="005F0EB4" w:rsidRDefault="00976D14" w:rsidP="00D67924">
            <w:pPr>
              <w:jc w:val="lef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b/>
                <w:bCs/>
                <w:color w:val="000000"/>
                <w:sz w:val="20"/>
                <w:lang w:eastAsia="ca-ES"/>
              </w:rPr>
              <w:t>PBL (sense IVA)</w:t>
            </w:r>
          </w:p>
        </w:tc>
        <w:tc>
          <w:tcPr>
            <w:tcW w:w="8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5A5D912" w14:textId="77777777" w:rsidR="00976D14" w:rsidRPr="005F0EB4" w:rsidRDefault="00976D14" w:rsidP="00D67924">
            <w:pPr>
              <w:jc w:val="lef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b/>
                <w:bCs/>
                <w:color w:val="000000"/>
                <w:sz w:val="20"/>
                <w:lang w:eastAsia="ca-ES"/>
              </w:rPr>
              <w:t>Descompte ofert (%)</w:t>
            </w:r>
          </w:p>
        </w:tc>
        <w:tc>
          <w:tcPr>
            <w:tcW w:w="11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6854BA6" w14:textId="77777777" w:rsidR="00976D14" w:rsidRPr="005F0EB4" w:rsidRDefault="00976D14" w:rsidP="00D67924">
            <w:pPr>
              <w:jc w:val="lef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b/>
                <w:bCs/>
                <w:color w:val="000000"/>
                <w:sz w:val="20"/>
                <w:lang w:eastAsia="ca-ES"/>
              </w:rPr>
              <w:t>Preu hora resultant (sense IVA)</w:t>
            </w:r>
          </w:p>
        </w:tc>
        <w:tc>
          <w:tcPr>
            <w:tcW w:w="8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2B3FD6A" w14:textId="77777777" w:rsidR="00976D14" w:rsidRPr="005F0EB4" w:rsidRDefault="00976D14" w:rsidP="00D67924">
            <w:pPr>
              <w:jc w:val="lef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b/>
                <w:bCs/>
                <w:color w:val="000000"/>
                <w:sz w:val="20"/>
                <w:lang w:eastAsia="ca-ES"/>
              </w:rPr>
              <w:t>Ponderació</w:t>
            </w:r>
          </w:p>
        </w:tc>
      </w:tr>
      <w:tr w:rsidR="00976D14" w:rsidRPr="005F0EB4" w14:paraId="4293890F" w14:textId="77777777" w:rsidTr="00D67924">
        <w:trPr>
          <w:trHeight w:val="255"/>
        </w:trPr>
        <w:tc>
          <w:tcPr>
            <w:tcW w:w="1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14:paraId="2D5C0FB2" w14:textId="77777777" w:rsidR="00976D14" w:rsidRPr="005F0EB4" w:rsidRDefault="00976D14" w:rsidP="00D67924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Cures a domicili regular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14:paraId="3FD2DCE1" w14:textId="77777777" w:rsidR="00976D14" w:rsidRPr="005F0EB4" w:rsidRDefault="00976D14" w:rsidP="00D67924">
            <w:pPr>
              <w:jc w:val="righ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24,98 €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08CF1" w14:textId="77777777" w:rsidR="00976D14" w:rsidRPr="005F0EB4" w:rsidRDefault="00976D14" w:rsidP="00D67924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DBADED" w14:textId="77777777" w:rsidR="00976D14" w:rsidRPr="005F0EB4" w:rsidRDefault="00976D14" w:rsidP="00D67924">
            <w:pPr>
              <w:jc w:val="right"/>
              <w:rPr>
                <w:rFonts w:cs="Arial"/>
                <w:color w:val="000000"/>
                <w:sz w:val="20"/>
                <w:lang w:eastAsia="ca-ES"/>
              </w:rPr>
            </w:pP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14:paraId="2DAC35AA" w14:textId="77777777" w:rsidR="00976D14" w:rsidRPr="005F0EB4" w:rsidRDefault="00976D14" w:rsidP="00D67924">
            <w:pPr>
              <w:jc w:val="righ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65,08%</w:t>
            </w:r>
          </w:p>
        </w:tc>
      </w:tr>
      <w:tr w:rsidR="00976D14" w:rsidRPr="005F0EB4" w14:paraId="29FA4367" w14:textId="77777777" w:rsidTr="00D67924">
        <w:trPr>
          <w:trHeight w:val="255"/>
        </w:trPr>
        <w:tc>
          <w:tcPr>
            <w:tcW w:w="1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  <w:hideMark/>
          </w:tcPr>
          <w:p w14:paraId="30FDD72C" w14:textId="77777777" w:rsidR="00976D14" w:rsidRPr="005F0EB4" w:rsidRDefault="00976D14" w:rsidP="00D67924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SAD + a prop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14:paraId="15347AD8" w14:textId="77777777" w:rsidR="00976D14" w:rsidRPr="005F0EB4" w:rsidRDefault="00976D14" w:rsidP="00D67924">
            <w:pPr>
              <w:jc w:val="righ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27,42 €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96B5D" w14:textId="77777777" w:rsidR="00976D14" w:rsidRPr="005F0EB4" w:rsidRDefault="00976D14" w:rsidP="00D67924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789FC9" w14:textId="77777777" w:rsidR="00976D14" w:rsidRPr="005F0EB4" w:rsidRDefault="00976D14" w:rsidP="00D67924">
            <w:pPr>
              <w:jc w:val="right"/>
              <w:rPr>
                <w:rFonts w:cs="Arial"/>
                <w:color w:val="000000"/>
                <w:sz w:val="20"/>
                <w:lang w:eastAsia="ca-ES"/>
              </w:rPr>
            </w:pP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14:paraId="2C96A30F" w14:textId="77777777" w:rsidR="00976D14" w:rsidRPr="005F0EB4" w:rsidRDefault="00976D14" w:rsidP="00D67924">
            <w:pPr>
              <w:jc w:val="righ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19,97%</w:t>
            </w:r>
          </w:p>
        </w:tc>
      </w:tr>
      <w:tr w:rsidR="00976D14" w:rsidRPr="005F0EB4" w14:paraId="0B172E2E" w14:textId="77777777" w:rsidTr="00D67924">
        <w:trPr>
          <w:trHeight w:val="255"/>
        </w:trPr>
        <w:tc>
          <w:tcPr>
            <w:tcW w:w="1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14:paraId="00F88ECE" w14:textId="77777777" w:rsidR="00976D14" w:rsidRPr="005F0EB4" w:rsidRDefault="00976D14" w:rsidP="00D67924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Neteja a domicili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14:paraId="5A8B13C8" w14:textId="77777777" w:rsidR="00976D14" w:rsidRPr="005F0EB4" w:rsidRDefault="00976D14" w:rsidP="00D67924">
            <w:pPr>
              <w:jc w:val="righ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22,45 €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2BA2C" w14:textId="77777777" w:rsidR="00976D14" w:rsidRPr="005F0EB4" w:rsidRDefault="00976D14" w:rsidP="00D67924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CF91C" w14:textId="77777777" w:rsidR="00976D14" w:rsidRPr="005F0EB4" w:rsidRDefault="00976D14" w:rsidP="00D67924">
            <w:pPr>
              <w:jc w:val="right"/>
              <w:rPr>
                <w:rFonts w:cs="Arial"/>
                <w:color w:val="000000"/>
                <w:sz w:val="20"/>
                <w:lang w:eastAsia="ca-ES"/>
              </w:rPr>
            </w:pP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14:paraId="465D79D1" w14:textId="77777777" w:rsidR="00976D14" w:rsidRPr="005F0EB4" w:rsidRDefault="00976D14" w:rsidP="00D67924">
            <w:pPr>
              <w:jc w:val="righ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3,40%</w:t>
            </w:r>
          </w:p>
        </w:tc>
      </w:tr>
      <w:tr w:rsidR="00976D14" w:rsidRPr="005F0EB4" w14:paraId="3F514113" w14:textId="77777777" w:rsidTr="00D67924">
        <w:trPr>
          <w:trHeight w:val="255"/>
        </w:trPr>
        <w:tc>
          <w:tcPr>
            <w:tcW w:w="1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14:paraId="135359BB" w14:textId="77777777" w:rsidR="00976D14" w:rsidRPr="005F0EB4" w:rsidRDefault="00976D14" w:rsidP="00D67924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Cures a domicili festius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14:paraId="7FA60531" w14:textId="77777777" w:rsidR="00976D14" w:rsidRPr="005F0EB4" w:rsidRDefault="00976D14" w:rsidP="00D67924">
            <w:pPr>
              <w:jc w:val="righ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32,82 €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213BA" w14:textId="77777777" w:rsidR="00976D14" w:rsidRPr="005F0EB4" w:rsidRDefault="00976D14" w:rsidP="00D67924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5B81D6" w14:textId="77777777" w:rsidR="00976D14" w:rsidRPr="005F0EB4" w:rsidRDefault="00976D14" w:rsidP="00D67924">
            <w:pPr>
              <w:jc w:val="right"/>
              <w:rPr>
                <w:rFonts w:cs="Arial"/>
                <w:color w:val="000000"/>
                <w:sz w:val="20"/>
                <w:lang w:eastAsia="ca-ES"/>
              </w:rPr>
            </w:pP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14:paraId="4690E295" w14:textId="77777777" w:rsidR="00976D14" w:rsidRPr="005F0EB4" w:rsidRDefault="00976D14" w:rsidP="00D67924">
            <w:pPr>
              <w:jc w:val="righ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11,12%</w:t>
            </w:r>
          </w:p>
        </w:tc>
      </w:tr>
      <w:tr w:rsidR="00976D14" w:rsidRPr="005F0EB4" w14:paraId="2D9F8141" w14:textId="77777777" w:rsidTr="00D67924">
        <w:trPr>
          <w:trHeight w:val="255"/>
        </w:trPr>
        <w:tc>
          <w:tcPr>
            <w:tcW w:w="1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14:paraId="2B3A52AA" w14:textId="77777777" w:rsidR="00976D14" w:rsidRPr="005F0EB4" w:rsidRDefault="00976D14" w:rsidP="00D67924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Integrador/a social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14:paraId="778218A6" w14:textId="77777777" w:rsidR="00976D14" w:rsidRPr="005F0EB4" w:rsidRDefault="00976D14" w:rsidP="00D67924">
            <w:pPr>
              <w:jc w:val="righ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27,60 €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890CA" w14:textId="77777777" w:rsidR="00976D14" w:rsidRPr="005F0EB4" w:rsidRDefault="00976D14" w:rsidP="00D67924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77238" w14:textId="77777777" w:rsidR="00976D14" w:rsidRPr="005F0EB4" w:rsidRDefault="00976D14" w:rsidP="00D67924">
            <w:pPr>
              <w:jc w:val="right"/>
              <w:rPr>
                <w:rFonts w:cs="Arial"/>
                <w:color w:val="000000"/>
                <w:sz w:val="20"/>
                <w:lang w:eastAsia="ca-ES"/>
              </w:rPr>
            </w:pP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14:paraId="0A45AA36" w14:textId="77777777" w:rsidR="00976D14" w:rsidRPr="005F0EB4" w:rsidRDefault="00976D14" w:rsidP="00D67924">
            <w:pPr>
              <w:jc w:val="right"/>
              <w:rPr>
                <w:rFonts w:cs="Arial"/>
                <w:color w:val="000000"/>
                <w:sz w:val="20"/>
                <w:lang w:eastAsia="ca-ES"/>
              </w:rPr>
            </w:pPr>
            <w:r w:rsidRPr="005F0EB4">
              <w:rPr>
                <w:rFonts w:cs="Arial"/>
                <w:color w:val="000000"/>
                <w:sz w:val="20"/>
                <w:lang w:eastAsia="ca-ES"/>
              </w:rPr>
              <w:t>0,43%</w:t>
            </w:r>
          </w:p>
        </w:tc>
      </w:tr>
    </w:tbl>
    <w:p w14:paraId="5B2E77D3" w14:textId="77777777" w:rsidR="00976D14" w:rsidRDefault="00976D14" w:rsidP="00976D14">
      <w:pPr>
        <w:rPr>
          <w:rFonts w:cs="Arial"/>
          <w:color w:val="000000"/>
          <w:spacing w:val="-2"/>
          <w:sz w:val="20"/>
        </w:rPr>
      </w:pPr>
    </w:p>
    <w:p w14:paraId="20B7B1FF" w14:textId="77777777" w:rsidR="00976D14" w:rsidRDefault="00976D14" w:rsidP="00976D14">
      <w:pPr>
        <w:rPr>
          <w:rFonts w:cs="Arial"/>
          <w:color w:val="000000"/>
          <w:spacing w:val="-2"/>
          <w:sz w:val="20"/>
        </w:rPr>
      </w:pPr>
    </w:p>
    <w:p w14:paraId="42343D08" w14:textId="77777777" w:rsidR="00976D14" w:rsidRDefault="00976D14" w:rsidP="00976D14">
      <w:pPr>
        <w:rPr>
          <w:rFonts w:cs="Arial"/>
          <w:color w:val="000000"/>
          <w:spacing w:val="-2"/>
          <w:sz w:val="20"/>
        </w:rPr>
      </w:pPr>
    </w:p>
    <w:p w14:paraId="69163AFD" w14:textId="77777777" w:rsidR="00976D14" w:rsidRDefault="00976D14" w:rsidP="00976D14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, a data de signatura electrònica</w:t>
      </w:r>
    </w:p>
    <w:p w14:paraId="14E1E902" w14:textId="77777777" w:rsidR="00976D14" w:rsidRDefault="00976D14" w:rsidP="00976D14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9B4B730" w14:textId="77777777" w:rsidR="00976D14" w:rsidRDefault="00976D14" w:rsidP="00976D14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4E46E86" w14:textId="77777777" w:rsidR="00976D14" w:rsidRDefault="00976D14" w:rsidP="00976D14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A70EC76" w14:textId="77777777" w:rsidR="00976D14" w:rsidRDefault="00976D14" w:rsidP="00976D14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92C4648" w14:textId="77777777" w:rsidR="00976D14" w:rsidRDefault="00976D14" w:rsidP="00976D14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429102B6" w14:textId="77777777" w:rsidR="00976D14" w:rsidRDefault="00976D14">
      <w:pPr>
        <w:jc w:val="left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br w:type="page"/>
      </w:r>
    </w:p>
    <w:p w14:paraId="5021CFB1" w14:textId="77777777" w:rsidR="00976D14" w:rsidRPr="00976D14" w:rsidRDefault="00976D14" w:rsidP="00976D14">
      <w:pPr>
        <w:keepNext/>
        <w:outlineLvl w:val="7"/>
        <w:rPr>
          <w:rFonts w:cs="Arial"/>
          <w:b/>
          <w:spacing w:val="-2"/>
          <w:szCs w:val="24"/>
          <w:u w:val="single"/>
        </w:rPr>
      </w:pPr>
      <w:r w:rsidRPr="00976D14">
        <w:rPr>
          <w:rFonts w:cs="Arial"/>
          <w:b/>
          <w:spacing w:val="-2"/>
          <w:szCs w:val="24"/>
          <w:u w:val="single"/>
        </w:rPr>
        <w:lastRenderedPageBreak/>
        <w:t>ANNEX  4 B</w:t>
      </w:r>
    </w:p>
    <w:p w14:paraId="3C298F65" w14:textId="77777777" w:rsidR="00976D14" w:rsidRPr="00976D14" w:rsidRDefault="00976D14" w:rsidP="00976D14">
      <w:pPr>
        <w:rPr>
          <w:rFonts w:cs="Arial"/>
          <w:b/>
          <w:color w:val="000000"/>
          <w:spacing w:val="-2"/>
          <w:sz w:val="20"/>
          <w:szCs w:val="24"/>
          <w:u w:val="single"/>
        </w:rPr>
      </w:pPr>
    </w:p>
    <w:p w14:paraId="216EE438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3635F99B" w14:textId="77777777" w:rsidR="00976D14" w:rsidRPr="00976D14" w:rsidRDefault="00976D14" w:rsidP="00976D14">
      <w:pPr>
        <w:rPr>
          <w:rFonts w:cs="Arial"/>
          <w:b/>
          <w:bCs/>
          <w:color w:val="000000"/>
          <w:spacing w:val="-2"/>
          <w:sz w:val="20"/>
          <w:szCs w:val="24"/>
        </w:rPr>
      </w:pPr>
      <w:r w:rsidRPr="00976D14">
        <w:rPr>
          <w:rFonts w:cs="Arial"/>
          <w:b/>
          <w:bCs/>
          <w:color w:val="000000"/>
          <w:spacing w:val="-2"/>
          <w:sz w:val="20"/>
          <w:szCs w:val="24"/>
        </w:rPr>
        <w:t xml:space="preserve">A. MODEL D’OFERTA AVALUABLE MITJANÇANT FÓRMULA </w:t>
      </w:r>
    </w:p>
    <w:p w14:paraId="4FB5912A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038EDAA5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1A668C03" w14:textId="77777777" w:rsidR="00976D14" w:rsidRPr="00976D14" w:rsidRDefault="00976D14" w:rsidP="00976D14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976D14">
        <w:rPr>
          <w:rFonts w:cs="Arial"/>
          <w:sz w:val="20"/>
          <w:szCs w:val="22"/>
        </w:rPr>
        <w:t>En/na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>, amb NIF</w:t>
      </w:r>
      <w:r w:rsidRPr="00976D14">
        <w:rPr>
          <w:rFonts w:cs="Arial"/>
          <w:sz w:val="20"/>
          <w:szCs w:val="22"/>
        </w:rPr>
        <w:tab/>
        <w:t xml:space="preserve">, en qualitat de 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>i en nom i representació de la societat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 xml:space="preserve">, amb CIF .................... i domiciliada a 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>, segons escriptura pública autoritzada davant Notari/a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 xml:space="preserve">, en data </w:t>
      </w:r>
      <w:r w:rsidRPr="00976D14">
        <w:rPr>
          <w:rFonts w:cs="Arial"/>
          <w:sz w:val="20"/>
          <w:szCs w:val="22"/>
        </w:rPr>
        <w:tab/>
        <w:t>i amb número de protocol</w:t>
      </w:r>
      <w:r w:rsidRPr="00976D14">
        <w:rPr>
          <w:rFonts w:cs="Arial"/>
          <w:sz w:val="20"/>
          <w:szCs w:val="22"/>
        </w:rPr>
        <w:tab/>
        <w:t>.</w:t>
      </w:r>
    </w:p>
    <w:p w14:paraId="6B161F09" w14:textId="77777777" w:rsidR="00976D14" w:rsidRPr="00976D14" w:rsidRDefault="00976D14" w:rsidP="00976D14">
      <w:pPr>
        <w:rPr>
          <w:rFonts w:cs="Arial"/>
          <w:sz w:val="20"/>
          <w:szCs w:val="22"/>
        </w:rPr>
      </w:pPr>
      <w:r w:rsidRPr="00976D14">
        <w:rPr>
          <w:rFonts w:cs="Arial"/>
          <w:sz w:val="20"/>
          <w:szCs w:val="22"/>
        </w:rPr>
        <w:t xml:space="preserve">, assabentat de l’anunci publicat en data 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14:paraId="4AB19534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sz w:val="20"/>
          <w:szCs w:val="22"/>
        </w:rPr>
        <w:t>....</w:t>
      </w:r>
    </w:p>
    <w:p w14:paraId="19B5CC53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6E6C5D39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 xml:space="preserve"> </w:t>
      </w:r>
    </w:p>
    <w:p w14:paraId="4E414213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3890C22C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2475E1B6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5960C0C8" w14:textId="77777777" w:rsidR="00976D14" w:rsidRPr="00976D14" w:rsidRDefault="00976D14" w:rsidP="00976D14">
      <w:pPr>
        <w:rPr>
          <w:rFonts w:cs="Arial"/>
          <w:b/>
          <w:color w:val="000000"/>
          <w:spacing w:val="-2"/>
          <w:sz w:val="20"/>
          <w:szCs w:val="24"/>
          <w:u w:val="single"/>
        </w:rPr>
      </w:pPr>
      <w:r w:rsidRPr="00976D14">
        <w:rPr>
          <w:rFonts w:cs="Arial"/>
          <w:b/>
          <w:color w:val="000000"/>
          <w:spacing w:val="-2"/>
          <w:sz w:val="20"/>
          <w:szCs w:val="24"/>
          <w:u w:val="single"/>
        </w:rPr>
        <w:t xml:space="preserve">Criteri 2. Formació i capacitació </w:t>
      </w:r>
    </w:p>
    <w:p w14:paraId="6FD0A54D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32626359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 xml:space="preserve">Donat que el pla de formació regula un mínim de 20 hores, es puntuaran el major número d’hores, tenint en compte les ja previstes al plec. </w:t>
      </w:r>
    </w:p>
    <w:p w14:paraId="038A2839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6635D2D8" w14:textId="77777777" w:rsidR="00976D14" w:rsidRPr="00976D14" w:rsidRDefault="00976D14" w:rsidP="00976D14">
      <w:pPr>
        <w:numPr>
          <w:ilvl w:val="0"/>
          <w:numId w:val="12"/>
        </w:num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>Total hores de formació anuals:</w:t>
      </w:r>
    </w:p>
    <w:p w14:paraId="39E694E4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5DEAC24C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122CC4CA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5A86316E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69231DB4" w14:textId="77777777" w:rsidR="00976D14" w:rsidRPr="00976D14" w:rsidRDefault="00976D14" w:rsidP="00976D14">
      <w:pPr>
        <w:rPr>
          <w:rFonts w:cs="Arial"/>
          <w:spacing w:val="-2"/>
          <w:sz w:val="20"/>
          <w:szCs w:val="24"/>
        </w:rPr>
      </w:pPr>
      <w:r w:rsidRPr="00976D14">
        <w:rPr>
          <w:rFonts w:cs="Arial"/>
          <w:spacing w:val="-2"/>
          <w:sz w:val="20"/>
          <w:szCs w:val="24"/>
        </w:rPr>
        <w:tab/>
      </w:r>
      <w:r w:rsidRPr="00976D14">
        <w:rPr>
          <w:rFonts w:cs="Arial"/>
          <w:spacing w:val="-2"/>
          <w:sz w:val="20"/>
          <w:szCs w:val="24"/>
        </w:rPr>
        <w:tab/>
        <w:t>, a data de signatura electrònica</w:t>
      </w:r>
    </w:p>
    <w:p w14:paraId="03376CF1" w14:textId="77777777" w:rsidR="00976D14" w:rsidRPr="00976D14" w:rsidRDefault="00976D14" w:rsidP="00976D1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005B1845" w14:textId="77777777" w:rsidR="00976D14" w:rsidRPr="00976D14" w:rsidRDefault="00976D14" w:rsidP="00976D1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41BEC3D2" w14:textId="77777777" w:rsidR="00976D14" w:rsidRPr="00976D14" w:rsidRDefault="00976D14" w:rsidP="00976D1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4E6B14F7" w14:textId="77777777" w:rsidR="00976D14" w:rsidRPr="00976D14" w:rsidRDefault="00976D14" w:rsidP="00976D1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7D1034D3" w14:textId="77777777" w:rsidR="00976D14" w:rsidRPr="00976D14" w:rsidRDefault="00976D14" w:rsidP="00976D1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976D14">
        <w:rPr>
          <w:rFonts w:cs="Arial"/>
          <w:spacing w:val="-2"/>
          <w:sz w:val="20"/>
        </w:rPr>
        <w:t xml:space="preserve">Signat, </w:t>
      </w:r>
    </w:p>
    <w:p w14:paraId="71C76E79" w14:textId="77777777" w:rsidR="00976D14" w:rsidRDefault="00976D14">
      <w:pPr>
        <w:jc w:val="left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br w:type="page"/>
      </w:r>
    </w:p>
    <w:p w14:paraId="0AE6007C" w14:textId="77777777" w:rsidR="00976D14" w:rsidRPr="00976D14" w:rsidRDefault="00976D14" w:rsidP="00976D14">
      <w:pPr>
        <w:keepNext/>
        <w:outlineLvl w:val="7"/>
        <w:rPr>
          <w:rFonts w:cs="Arial"/>
          <w:b/>
          <w:spacing w:val="-2"/>
          <w:szCs w:val="24"/>
          <w:u w:val="single"/>
        </w:rPr>
      </w:pPr>
      <w:r w:rsidRPr="00976D14">
        <w:rPr>
          <w:rFonts w:cs="Arial"/>
          <w:b/>
          <w:spacing w:val="-2"/>
          <w:szCs w:val="24"/>
          <w:u w:val="single"/>
        </w:rPr>
        <w:lastRenderedPageBreak/>
        <w:t>ANNEX  4 C</w:t>
      </w:r>
    </w:p>
    <w:p w14:paraId="34AD5782" w14:textId="77777777" w:rsidR="00976D14" w:rsidRPr="00976D14" w:rsidRDefault="00976D14" w:rsidP="00976D14">
      <w:pPr>
        <w:rPr>
          <w:rFonts w:cs="Arial"/>
          <w:b/>
          <w:color w:val="000000"/>
          <w:spacing w:val="-2"/>
          <w:sz w:val="20"/>
          <w:szCs w:val="24"/>
          <w:u w:val="single"/>
        </w:rPr>
      </w:pPr>
    </w:p>
    <w:p w14:paraId="7902F47C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016A2639" w14:textId="77777777" w:rsidR="00976D14" w:rsidRPr="00976D14" w:rsidRDefault="00976D14" w:rsidP="00976D14">
      <w:pPr>
        <w:rPr>
          <w:rFonts w:cs="Arial"/>
          <w:b/>
          <w:bCs/>
          <w:color w:val="000000"/>
          <w:spacing w:val="-2"/>
          <w:sz w:val="20"/>
          <w:szCs w:val="24"/>
        </w:rPr>
      </w:pPr>
      <w:r w:rsidRPr="00976D14">
        <w:rPr>
          <w:rFonts w:cs="Arial"/>
          <w:b/>
          <w:bCs/>
          <w:color w:val="000000"/>
          <w:spacing w:val="-2"/>
          <w:sz w:val="20"/>
          <w:szCs w:val="24"/>
        </w:rPr>
        <w:t xml:space="preserve">A. MODEL D’OFERTA AVALUABLE MITJANÇANT FÓRMULA </w:t>
      </w:r>
    </w:p>
    <w:p w14:paraId="6048FED8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6B658FC4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32493BB4" w14:textId="77777777" w:rsidR="00976D14" w:rsidRPr="00976D14" w:rsidRDefault="00976D14" w:rsidP="00976D14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976D14">
        <w:rPr>
          <w:rFonts w:cs="Arial"/>
          <w:sz w:val="20"/>
          <w:szCs w:val="22"/>
        </w:rPr>
        <w:t>En/na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>, amb NIF</w:t>
      </w:r>
      <w:r w:rsidRPr="00976D14">
        <w:rPr>
          <w:rFonts w:cs="Arial"/>
          <w:sz w:val="20"/>
          <w:szCs w:val="22"/>
        </w:rPr>
        <w:tab/>
        <w:t xml:space="preserve">, en qualitat de 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>i en nom i representació de la societat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 xml:space="preserve">, amb CIF .................... i domiciliada a 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>, segons escriptura pública autoritzada davant Notari/a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 xml:space="preserve">, en data </w:t>
      </w:r>
      <w:r w:rsidRPr="00976D14">
        <w:rPr>
          <w:rFonts w:cs="Arial"/>
          <w:sz w:val="20"/>
          <w:szCs w:val="22"/>
        </w:rPr>
        <w:tab/>
        <w:t>i amb número de protocol</w:t>
      </w:r>
      <w:r w:rsidRPr="00976D14">
        <w:rPr>
          <w:rFonts w:cs="Arial"/>
          <w:sz w:val="20"/>
          <w:szCs w:val="22"/>
        </w:rPr>
        <w:tab/>
        <w:t>.</w:t>
      </w:r>
    </w:p>
    <w:p w14:paraId="3E8438A4" w14:textId="77777777" w:rsidR="00976D14" w:rsidRPr="00976D14" w:rsidRDefault="00976D14" w:rsidP="00976D14">
      <w:pPr>
        <w:rPr>
          <w:rFonts w:cs="Arial"/>
          <w:sz w:val="20"/>
          <w:szCs w:val="22"/>
        </w:rPr>
      </w:pPr>
      <w:r w:rsidRPr="00976D14">
        <w:rPr>
          <w:rFonts w:cs="Arial"/>
          <w:sz w:val="20"/>
          <w:szCs w:val="22"/>
        </w:rPr>
        <w:t xml:space="preserve">, assabentat de l’anunci publicat en data 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14:paraId="717DB3A8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sz w:val="20"/>
          <w:szCs w:val="22"/>
        </w:rPr>
        <w:t>....</w:t>
      </w:r>
    </w:p>
    <w:p w14:paraId="7E622A31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16F984E0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 xml:space="preserve"> </w:t>
      </w:r>
    </w:p>
    <w:p w14:paraId="7D6B4E94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18B26F5E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10671655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5DD082A9" w14:textId="77777777" w:rsidR="00976D14" w:rsidRPr="00976D14" w:rsidRDefault="00976D14" w:rsidP="00976D14">
      <w:pPr>
        <w:rPr>
          <w:rFonts w:cs="Arial"/>
          <w:b/>
          <w:color w:val="000000"/>
          <w:spacing w:val="-2"/>
          <w:sz w:val="20"/>
          <w:szCs w:val="24"/>
          <w:u w:val="single"/>
        </w:rPr>
      </w:pPr>
      <w:r w:rsidRPr="00976D14">
        <w:rPr>
          <w:rFonts w:cs="Arial"/>
          <w:b/>
          <w:color w:val="000000"/>
          <w:spacing w:val="-2"/>
          <w:sz w:val="20"/>
          <w:szCs w:val="24"/>
          <w:u w:val="single"/>
        </w:rPr>
        <w:t xml:space="preserve">Criteri 3. Supervisió externa pels professionals </w:t>
      </w:r>
    </w:p>
    <w:p w14:paraId="233167AF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396379B2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>Per cada hora de supervisió oferta al professionals d’atenció directa (treballadores familiars, auxiliars de neteja) amb grups de 15 participants: 0,25 punts per cada hora de supervisió oferta, fins a un màxim de 3 punts.</w:t>
      </w:r>
    </w:p>
    <w:p w14:paraId="38406254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190900FE" w14:textId="77777777" w:rsidR="00976D14" w:rsidRPr="00976D14" w:rsidRDefault="00976D14" w:rsidP="00976D14">
      <w:pPr>
        <w:numPr>
          <w:ilvl w:val="0"/>
          <w:numId w:val="13"/>
        </w:num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>Total hores de supervisió als professionals d’atenció directa:</w:t>
      </w:r>
    </w:p>
    <w:p w14:paraId="0977C6E6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531628FD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>Per cada hora de supervisió oferta a Professionals de coordinació (coordinació tècnica i coordinació de gestió) 0,5 punts per cada hora de supervisió oferta, fins un màxim de 2 punts.</w:t>
      </w:r>
    </w:p>
    <w:p w14:paraId="142F5E09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783736DD" w14:textId="77777777" w:rsidR="00976D14" w:rsidRPr="00976D14" w:rsidRDefault="00976D14" w:rsidP="00976D14">
      <w:pPr>
        <w:numPr>
          <w:ilvl w:val="0"/>
          <w:numId w:val="13"/>
        </w:num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>Total hores de supervisió als professionals de coordinació:</w:t>
      </w:r>
    </w:p>
    <w:p w14:paraId="7940B3F1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424427E6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4BBB8C6E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750724AF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2E174DC7" w14:textId="77777777" w:rsidR="00976D14" w:rsidRPr="00976D14" w:rsidRDefault="00976D14" w:rsidP="00976D14">
      <w:pPr>
        <w:rPr>
          <w:rFonts w:cs="Arial"/>
          <w:spacing w:val="-2"/>
          <w:sz w:val="20"/>
          <w:szCs w:val="24"/>
        </w:rPr>
      </w:pPr>
      <w:r w:rsidRPr="00976D14">
        <w:rPr>
          <w:rFonts w:cs="Arial"/>
          <w:spacing w:val="-2"/>
          <w:sz w:val="20"/>
          <w:szCs w:val="24"/>
        </w:rPr>
        <w:tab/>
      </w:r>
      <w:r w:rsidRPr="00976D14">
        <w:rPr>
          <w:rFonts w:cs="Arial"/>
          <w:spacing w:val="-2"/>
          <w:sz w:val="20"/>
          <w:szCs w:val="24"/>
        </w:rPr>
        <w:tab/>
        <w:t>, a data de signatura electrònica</w:t>
      </w:r>
    </w:p>
    <w:p w14:paraId="4F0F9D0A" w14:textId="77777777" w:rsidR="00976D14" w:rsidRPr="00976D14" w:rsidRDefault="00976D14" w:rsidP="00976D1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250868FE" w14:textId="77777777" w:rsidR="00976D14" w:rsidRPr="00976D14" w:rsidRDefault="00976D14" w:rsidP="00976D1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4EB0A260" w14:textId="77777777" w:rsidR="00976D14" w:rsidRPr="00976D14" w:rsidRDefault="00976D14" w:rsidP="00976D1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69522F5D" w14:textId="77777777" w:rsidR="00976D14" w:rsidRPr="00976D14" w:rsidRDefault="00976D14" w:rsidP="00976D1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10EFF19B" w14:textId="77777777" w:rsidR="00976D14" w:rsidRPr="00976D14" w:rsidRDefault="00976D14" w:rsidP="00976D1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976D14">
        <w:rPr>
          <w:rFonts w:cs="Arial"/>
          <w:spacing w:val="-2"/>
          <w:sz w:val="20"/>
        </w:rPr>
        <w:t xml:space="preserve">Signat, </w:t>
      </w:r>
    </w:p>
    <w:p w14:paraId="60149395" w14:textId="77777777" w:rsidR="00976D14" w:rsidRDefault="00976D14">
      <w:pPr>
        <w:jc w:val="left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br w:type="page"/>
      </w:r>
    </w:p>
    <w:p w14:paraId="106EB7E3" w14:textId="77777777" w:rsidR="00976D14" w:rsidRPr="00976D14" w:rsidRDefault="00976D14" w:rsidP="00976D14">
      <w:pPr>
        <w:keepNext/>
        <w:outlineLvl w:val="7"/>
        <w:rPr>
          <w:rFonts w:cs="Arial"/>
          <w:b/>
          <w:spacing w:val="-2"/>
          <w:szCs w:val="24"/>
          <w:u w:val="single"/>
        </w:rPr>
      </w:pPr>
      <w:r w:rsidRPr="00976D14">
        <w:rPr>
          <w:rFonts w:cs="Arial"/>
          <w:b/>
          <w:spacing w:val="-2"/>
          <w:szCs w:val="24"/>
          <w:u w:val="single"/>
        </w:rPr>
        <w:lastRenderedPageBreak/>
        <w:t>ANNEX  4 D</w:t>
      </w:r>
    </w:p>
    <w:p w14:paraId="02914381" w14:textId="77777777" w:rsidR="00976D14" w:rsidRPr="00976D14" w:rsidRDefault="00976D14" w:rsidP="00976D14">
      <w:pPr>
        <w:rPr>
          <w:rFonts w:cs="Arial"/>
          <w:b/>
          <w:color w:val="000000"/>
          <w:spacing w:val="-2"/>
          <w:sz w:val="20"/>
          <w:szCs w:val="24"/>
          <w:u w:val="single"/>
        </w:rPr>
      </w:pPr>
    </w:p>
    <w:p w14:paraId="19D75CA5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7609E2EF" w14:textId="77777777" w:rsidR="00976D14" w:rsidRPr="00976D14" w:rsidRDefault="00976D14" w:rsidP="00976D14">
      <w:pPr>
        <w:rPr>
          <w:rFonts w:cs="Arial"/>
          <w:b/>
          <w:bCs/>
          <w:color w:val="000000"/>
          <w:spacing w:val="-2"/>
          <w:sz w:val="20"/>
          <w:szCs w:val="24"/>
        </w:rPr>
      </w:pPr>
      <w:r w:rsidRPr="00976D14">
        <w:rPr>
          <w:rFonts w:cs="Arial"/>
          <w:b/>
          <w:bCs/>
          <w:color w:val="000000"/>
          <w:spacing w:val="-2"/>
          <w:sz w:val="20"/>
          <w:szCs w:val="24"/>
        </w:rPr>
        <w:t xml:space="preserve">A. MODEL D’OFERTA AVALUABLE MITJANÇANT FÓRMULA </w:t>
      </w:r>
    </w:p>
    <w:p w14:paraId="7453D61E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4F4A414C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6EB7D8F3" w14:textId="77777777" w:rsidR="00976D14" w:rsidRPr="00976D14" w:rsidRDefault="00976D14" w:rsidP="00976D14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976D14">
        <w:rPr>
          <w:rFonts w:cs="Arial"/>
          <w:sz w:val="20"/>
          <w:szCs w:val="22"/>
        </w:rPr>
        <w:t>En/na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>, amb NIF</w:t>
      </w:r>
      <w:r w:rsidRPr="00976D14">
        <w:rPr>
          <w:rFonts w:cs="Arial"/>
          <w:sz w:val="20"/>
          <w:szCs w:val="22"/>
        </w:rPr>
        <w:tab/>
        <w:t xml:space="preserve">, en qualitat de 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>i en nom i representació de la societat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 xml:space="preserve">, amb CIF .................... i domiciliada a 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>, segons escriptura pública autoritzada davant Notari/a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 xml:space="preserve">, en data </w:t>
      </w:r>
      <w:r w:rsidRPr="00976D14">
        <w:rPr>
          <w:rFonts w:cs="Arial"/>
          <w:sz w:val="20"/>
          <w:szCs w:val="22"/>
        </w:rPr>
        <w:tab/>
        <w:t>i amb número de protocol</w:t>
      </w:r>
      <w:r w:rsidRPr="00976D14">
        <w:rPr>
          <w:rFonts w:cs="Arial"/>
          <w:sz w:val="20"/>
          <w:szCs w:val="22"/>
        </w:rPr>
        <w:tab/>
        <w:t>.</w:t>
      </w:r>
    </w:p>
    <w:p w14:paraId="1E0AC20A" w14:textId="77777777" w:rsidR="00976D14" w:rsidRPr="00976D14" w:rsidRDefault="00976D14" w:rsidP="00976D14">
      <w:pPr>
        <w:rPr>
          <w:rFonts w:cs="Arial"/>
          <w:sz w:val="20"/>
          <w:szCs w:val="22"/>
        </w:rPr>
      </w:pPr>
      <w:r w:rsidRPr="00976D14">
        <w:rPr>
          <w:rFonts w:cs="Arial"/>
          <w:sz w:val="20"/>
          <w:szCs w:val="22"/>
        </w:rPr>
        <w:t xml:space="preserve">, assabentat de l’anunci publicat en data </w:t>
      </w:r>
      <w:r w:rsidRPr="00976D14">
        <w:rPr>
          <w:rFonts w:cs="Arial"/>
          <w:sz w:val="20"/>
          <w:szCs w:val="22"/>
        </w:rPr>
        <w:tab/>
      </w:r>
      <w:r w:rsidRPr="00976D14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14:paraId="1DC2B281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sz w:val="20"/>
          <w:szCs w:val="22"/>
        </w:rPr>
        <w:t>....</w:t>
      </w:r>
    </w:p>
    <w:p w14:paraId="5146D388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252DEBFD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 xml:space="preserve"> </w:t>
      </w:r>
    </w:p>
    <w:p w14:paraId="6DC30BBE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6EA6791F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03819945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1DE19B0D" w14:textId="77777777" w:rsidR="00976D14" w:rsidRPr="00976D14" w:rsidRDefault="00976D14" w:rsidP="00976D14">
      <w:pPr>
        <w:rPr>
          <w:rFonts w:cs="Arial"/>
          <w:b/>
          <w:color w:val="000000"/>
          <w:spacing w:val="-2"/>
          <w:sz w:val="20"/>
          <w:szCs w:val="24"/>
          <w:u w:val="single"/>
        </w:rPr>
      </w:pPr>
      <w:r w:rsidRPr="00976D14">
        <w:rPr>
          <w:rFonts w:cs="Arial"/>
          <w:b/>
          <w:color w:val="000000"/>
          <w:spacing w:val="-2"/>
          <w:sz w:val="20"/>
          <w:szCs w:val="24"/>
          <w:u w:val="single"/>
        </w:rPr>
        <w:t xml:space="preserve">Criteri 4. Neteges de xoc </w:t>
      </w:r>
    </w:p>
    <w:p w14:paraId="7305F0ED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45F89E92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>Es valorarà que l’empresa ofereixi hores anuals neteges de xoc a càrrec de l’empresa, per a persones beneficiaries proposades per l’Ajuntament.</w:t>
      </w:r>
    </w:p>
    <w:p w14:paraId="6DE82539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7DE8E1E8" w14:textId="77777777" w:rsidR="00976D14" w:rsidRPr="00976D14" w:rsidRDefault="00976D14" w:rsidP="00976D14">
      <w:pPr>
        <w:numPr>
          <w:ilvl w:val="0"/>
          <w:numId w:val="12"/>
        </w:numPr>
        <w:rPr>
          <w:rFonts w:cs="Arial"/>
          <w:color w:val="000000"/>
          <w:spacing w:val="-2"/>
          <w:sz w:val="20"/>
          <w:szCs w:val="24"/>
        </w:rPr>
      </w:pPr>
      <w:r w:rsidRPr="00976D14">
        <w:rPr>
          <w:rFonts w:cs="Arial"/>
          <w:color w:val="000000"/>
          <w:spacing w:val="-2"/>
          <w:sz w:val="20"/>
          <w:szCs w:val="24"/>
        </w:rPr>
        <w:t>Total hores anuals de neteges de xoc:</w:t>
      </w:r>
    </w:p>
    <w:p w14:paraId="6A2F7831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3A22D3D5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652558A9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64C733C5" w14:textId="77777777" w:rsidR="00976D14" w:rsidRPr="00976D14" w:rsidRDefault="00976D14" w:rsidP="00976D14">
      <w:pPr>
        <w:rPr>
          <w:rFonts w:cs="Arial"/>
          <w:color w:val="000000"/>
          <w:spacing w:val="-2"/>
          <w:sz w:val="20"/>
          <w:szCs w:val="24"/>
        </w:rPr>
      </w:pPr>
    </w:p>
    <w:p w14:paraId="4919E761" w14:textId="77777777" w:rsidR="00976D14" w:rsidRPr="00976D14" w:rsidRDefault="00976D14" w:rsidP="00976D14">
      <w:pPr>
        <w:rPr>
          <w:rFonts w:cs="Arial"/>
          <w:spacing w:val="-2"/>
          <w:sz w:val="20"/>
          <w:szCs w:val="24"/>
        </w:rPr>
      </w:pPr>
      <w:r w:rsidRPr="00976D14">
        <w:rPr>
          <w:rFonts w:cs="Arial"/>
          <w:spacing w:val="-2"/>
          <w:sz w:val="20"/>
          <w:szCs w:val="24"/>
        </w:rPr>
        <w:tab/>
      </w:r>
      <w:r w:rsidRPr="00976D14">
        <w:rPr>
          <w:rFonts w:cs="Arial"/>
          <w:spacing w:val="-2"/>
          <w:sz w:val="20"/>
          <w:szCs w:val="24"/>
        </w:rPr>
        <w:tab/>
        <w:t>, a data de signatura electrònica</w:t>
      </w:r>
    </w:p>
    <w:p w14:paraId="01CE53C7" w14:textId="77777777" w:rsidR="00976D14" w:rsidRPr="00976D14" w:rsidRDefault="00976D14" w:rsidP="00976D1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63709D1B" w14:textId="77777777" w:rsidR="00976D14" w:rsidRPr="00976D14" w:rsidRDefault="00976D14" w:rsidP="00976D1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72480E44" w14:textId="77777777" w:rsidR="00976D14" w:rsidRPr="00976D14" w:rsidRDefault="00976D14" w:rsidP="00976D1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51584867" w14:textId="77777777" w:rsidR="00976D14" w:rsidRPr="00976D14" w:rsidRDefault="00976D14" w:rsidP="00976D1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42DE8171" w14:textId="77777777" w:rsidR="00976D14" w:rsidRPr="00976D14" w:rsidRDefault="00976D14" w:rsidP="00976D1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976D14">
        <w:rPr>
          <w:rFonts w:cs="Arial"/>
          <w:spacing w:val="-2"/>
          <w:sz w:val="20"/>
        </w:rPr>
        <w:t xml:space="preserve">Signat, </w:t>
      </w:r>
    </w:p>
    <w:p w14:paraId="57343A0C" w14:textId="4D8B39E5" w:rsidR="00B80EE0" w:rsidRPr="00CD0F6F" w:rsidRDefault="008A7A85" w:rsidP="00343B9F">
      <w:pPr>
        <w:jc w:val="left"/>
        <w:rPr>
          <w:rFonts w:ascii="Calibri" w:hAnsi="Calibri"/>
          <w:sz w:val="24"/>
        </w:rPr>
      </w:pP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092A6" w14:textId="77777777" w:rsidR="008A7A85" w:rsidRDefault="008A7A85">
      <w:r>
        <w:separator/>
      </w:r>
    </w:p>
  </w:endnote>
  <w:endnote w:type="continuationSeparator" w:id="0">
    <w:p w14:paraId="71272D90" w14:textId="77777777" w:rsidR="008A7A85" w:rsidRDefault="008A7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DEBBA" w14:textId="77777777" w:rsidR="00A671FE" w:rsidRPr="00403A17" w:rsidRDefault="008A7A85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5391F28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1B6CFA2E" w14:textId="77777777" w:rsidR="00A671FE" w:rsidRPr="00403A17" w:rsidRDefault="008A7A85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BEFE6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62FCA" w14:textId="77777777" w:rsidR="00A671FE" w:rsidRPr="009344E9" w:rsidRDefault="008A7A8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2144866" w14:textId="77777777" w:rsidR="00A671FE" w:rsidRPr="009344E9" w:rsidRDefault="008A7A85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419573B" wp14:editId="3B3450D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AA8556" w14:textId="77777777" w:rsidR="00A671FE" w:rsidRDefault="008A7A85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8A7A85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10E4336" wp14:editId="7B355929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C9CFF" w14:textId="77777777" w:rsidR="008A7A85" w:rsidRDefault="008A7A85">
      <w:r>
        <w:separator/>
      </w:r>
    </w:p>
  </w:footnote>
  <w:footnote w:type="continuationSeparator" w:id="0">
    <w:p w14:paraId="5AF65790" w14:textId="77777777" w:rsidR="008A7A85" w:rsidRDefault="008A7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60BC9" w14:textId="77777777" w:rsidR="00790D58" w:rsidRDefault="00790D58" w:rsidP="00790D58">
    <w:pPr>
      <w:rPr>
        <w:noProof/>
        <w:lang w:val="es-ES"/>
      </w:rPr>
    </w:pPr>
  </w:p>
  <w:p w14:paraId="64AF1E98" w14:textId="77777777" w:rsidR="00A671FE" w:rsidRDefault="008A7A85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74CE4C7" wp14:editId="2BF15367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5A1BC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C4971EE"/>
    <w:multiLevelType w:val="hybridMultilevel"/>
    <w:tmpl w:val="59241DD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774709"/>
    <w:multiLevelType w:val="hybridMultilevel"/>
    <w:tmpl w:val="076898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5F5AF2"/>
    <w:multiLevelType w:val="hybridMultilevel"/>
    <w:tmpl w:val="816A396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213616980">
    <w:abstractNumId w:val="13"/>
  </w:num>
  <w:num w:numId="2" w16cid:durableId="1298409919">
    <w:abstractNumId w:val="8"/>
  </w:num>
  <w:num w:numId="3" w16cid:durableId="1947498999">
    <w:abstractNumId w:val="3"/>
  </w:num>
  <w:num w:numId="4" w16cid:durableId="1490362849">
    <w:abstractNumId w:val="2"/>
  </w:num>
  <w:num w:numId="5" w16cid:durableId="1146825836">
    <w:abstractNumId w:val="1"/>
  </w:num>
  <w:num w:numId="6" w16cid:durableId="802700430">
    <w:abstractNumId w:val="0"/>
  </w:num>
  <w:num w:numId="7" w16cid:durableId="1928419424">
    <w:abstractNumId w:val="9"/>
  </w:num>
  <w:num w:numId="8" w16cid:durableId="585578588">
    <w:abstractNumId w:val="7"/>
  </w:num>
  <w:num w:numId="9" w16cid:durableId="587345973">
    <w:abstractNumId w:val="6"/>
  </w:num>
  <w:num w:numId="10" w16cid:durableId="1682198235">
    <w:abstractNumId w:val="5"/>
  </w:num>
  <w:num w:numId="11" w16cid:durableId="1013192962">
    <w:abstractNumId w:val="4"/>
  </w:num>
  <w:num w:numId="12" w16cid:durableId="1611665131">
    <w:abstractNumId w:val="12"/>
  </w:num>
  <w:num w:numId="13" w16cid:durableId="504783950">
    <w:abstractNumId w:val="11"/>
  </w:num>
  <w:num w:numId="14" w16cid:durableId="19102618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3B9F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15025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A7A85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76D14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C8DBD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153D48-97AC-4796-8E8A-CBC10196A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4</Pages>
  <Words>927</Words>
  <Characters>5106</Characters>
  <Application>Microsoft Office Word</Application>
  <DocSecurity>0</DocSecurity>
  <Lines>42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Palau P  Nuria ACCIO SOCIAL</dc:creator>
  <cp:lastModifiedBy>Palau P  Nuria ACCIO SOCIAL</cp:lastModifiedBy>
  <cp:revision>2</cp:revision>
  <cp:lastPrinted>2015-04-24T12:36:00Z</cp:lastPrinted>
  <dcterms:created xsi:type="dcterms:W3CDTF">2025-09-01T11:20:00Z</dcterms:created>
  <dcterms:modified xsi:type="dcterms:W3CDTF">2025-09-01T11:20:00Z</dcterms:modified>
</cp:coreProperties>
</file>