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6DE5B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008D425F" w14:textId="63D570C3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FE54DA">
        <w:rPr>
          <w:b/>
          <w:bCs/>
          <w:u w:val="single"/>
        </w:rPr>
        <w:t>5</w:t>
      </w:r>
    </w:p>
    <w:p w14:paraId="4637ECF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A8B5B68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F3EA49B" w14:textId="77777777" w:rsidR="003543D3" w:rsidRPr="003543D3" w:rsidRDefault="00000000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213DC9DE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5A76115B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7E84A360" w14:textId="40F58123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</w:t>
      </w:r>
      <w:r w:rsidR="00FE54DA">
        <w:rPr>
          <w:sz w:val="20"/>
        </w:rPr>
        <w:t>N</w:t>
      </w:r>
      <w:r w:rsidRPr="008F6ECB">
        <w:rPr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17C997A" w14:textId="77777777" w:rsidR="00524569" w:rsidRDefault="00524569" w:rsidP="00524569">
      <w:pPr>
        <w:rPr>
          <w:sz w:val="20"/>
        </w:rPr>
      </w:pPr>
    </w:p>
    <w:p w14:paraId="6418C40C" w14:textId="77777777" w:rsidR="00524569" w:rsidRPr="008F6ECB" w:rsidRDefault="0000000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2525DB53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385BC643" w14:textId="77777777" w:rsidR="003543D3" w:rsidRDefault="0000000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33D1BA47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2C3E01" w14:paraId="31207D7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409A4" w14:textId="77777777" w:rsidR="003543D3" w:rsidRDefault="00000000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95DF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55D2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4485098B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BF270" w14:textId="77777777" w:rsidR="003543D3" w:rsidRDefault="00000000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2C3E01" w14:paraId="3228A9CB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22B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69D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797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40BF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C3E01" w14:paraId="123830F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926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97E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9FF6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8F09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C3E01" w14:paraId="4A1AAC10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B9F18" w14:textId="77777777" w:rsidR="003543D3" w:rsidRDefault="00000000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1F0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9478D" w14:textId="77777777" w:rsidR="003543D3" w:rsidRDefault="00000000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7C47B25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5925760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</w:t>
      </w:r>
      <w:proofErr w:type="spellStart"/>
      <w:r>
        <w:rPr>
          <w:rFonts w:ascii="Arial" w:hAnsi="Arial" w:cs="Arial"/>
          <w:b w:val="0"/>
          <w:sz w:val="20"/>
          <w:u w:val="none"/>
        </w:rPr>
        <w:t>LCSP</w:t>
      </w:r>
      <w:proofErr w:type="spellEnd"/>
      <w:r>
        <w:rPr>
          <w:rFonts w:ascii="Arial" w:hAnsi="Arial" w:cs="Arial"/>
          <w:b w:val="0"/>
          <w:sz w:val="20"/>
          <w:u w:val="none"/>
        </w:rPr>
        <w:t>.</w:t>
      </w:r>
    </w:p>
    <w:p w14:paraId="3A2EE3B4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3E24476" w14:textId="77777777" w:rsidR="003543D3" w:rsidRDefault="00000000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14:paraId="0A693511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1258A9F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843A724" w14:textId="77777777" w:rsidR="003543D3" w:rsidRDefault="0000000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766FDE74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CB5ED55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A5EA860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0C6E4431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BE053" w14:textId="77777777" w:rsidR="00D07789" w:rsidRDefault="00D07789">
      <w:r>
        <w:separator/>
      </w:r>
    </w:p>
  </w:endnote>
  <w:endnote w:type="continuationSeparator" w:id="0">
    <w:p w14:paraId="56F5514A" w14:textId="77777777" w:rsidR="00D07789" w:rsidRDefault="00D07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1C6C9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2D3F3B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83AC16C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CEAA9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09F4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8BAB135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5CD8C0B9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2C5010BB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02665ED0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BADC7" w14:textId="77777777" w:rsidR="00D07789" w:rsidRDefault="00D07789">
      <w:r>
        <w:separator/>
      </w:r>
    </w:p>
  </w:footnote>
  <w:footnote w:type="continuationSeparator" w:id="0">
    <w:p w14:paraId="3BDCE6FF" w14:textId="77777777" w:rsidR="00D07789" w:rsidRDefault="00D07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719B3" w14:textId="77777777" w:rsidR="00790D58" w:rsidRDefault="00790D58" w:rsidP="00790D58">
    <w:pPr>
      <w:rPr>
        <w:noProof/>
        <w:lang w:val="es-ES"/>
      </w:rPr>
    </w:pPr>
  </w:p>
  <w:p w14:paraId="6E21B92C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D26F5AA" wp14:editId="3AAB689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C9C25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6DD29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83388836">
    <w:abstractNumId w:val="10"/>
  </w:num>
  <w:num w:numId="2" w16cid:durableId="2019195421">
    <w:abstractNumId w:val="8"/>
  </w:num>
  <w:num w:numId="3" w16cid:durableId="2093045373">
    <w:abstractNumId w:val="3"/>
  </w:num>
  <w:num w:numId="4" w16cid:durableId="862400383">
    <w:abstractNumId w:val="2"/>
  </w:num>
  <w:num w:numId="5" w16cid:durableId="337663014">
    <w:abstractNumId w:val="1"/>
  </w:num>
  <w:num w:numId="6" w16cid:durableId="124198163">
    <w:abstractNumId w:val="0"/>
  </w:num>
  <w:num w:numId="7" w16cid:durableId="1429043768">
    <w:abstractNumId w:val="9"/>
  </w:num>
  <w:num w:numId="8" w16cid:durableId="1155806357">
    <w:abstractNumId w:val="7"/>
  </w:num>
  <w:num w:numId="9" w16cid:durableId="2072802968">
    <w:abstractNumId w:val="6"/>
  </w:num>
  <w:num w:numId="10" w16cid:durableId="363865838">
    <w:abstractNumId w:val="5"/>
  </w:num>
  <w:num w:numId="11" w16cid:durableId="1709717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3E01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07789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97D15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E54DA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5E63ABDB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39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Sobre Y  Xavier ÀREA DE DESENVOLUPAMENT ECONÒMIC I IMPULS ADMINISTRATIU</cp:lastModifiedBy>
  <cp:revision>18</cp:revision>
  <cp:lastPrinted>2015-04-24T12:36:00Z</cp:lastPrinted>
  <dcterms:created xsi:type="dcterms:W3CDTF">2022-10-07T12:10:00Z</dcterms:created>
  <dcterms:modified xsi:type="dcterms:W3CDTF">2025-06-20T07:24:00Z</dcterms:modified>
</cp:coreProperties>
</file>