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950F4" w14:textId="77777777" w:rsidR="00B80EE0" w:rsidRPr="00A72215" w:rsidRDefault="003E563B" w:rsidP="00A72215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 w:rsidRPr="00245720">
        <w:rPr>
          <w:b/>
          <w:sz w:val="20"/>
          <w:u w:val="single"/>
        </w:rPr>
        <w:t>ANNEX 4</w:t>
      </w:r>
    </w:p>
    <w:p w14:paraId="2FE36BCC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42AB2BB4" w14:textId="77777777" w:rsidR="00B80EE0" w:rsidRPr="00B80EE0" w:rsidRDefault="003E563B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3BB873E1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E425043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410DE5CB" w14:textId="77777777" w:rsidR="006D636C" w:rsidRDefault="006D636C" w:rsidP="00B80EE0">
      <w:pPr>
        <w:rPr>
          <w:rFonts w:cs="Arial"/>
          <w:sz w:val="20"/>
        </w:rPr>
      </w:pPr>
    </w:p>
    <w:p w14:paraId="4D357336" w14:textId="77777777" w:rsidR="00B80EE0" w:rsidRPr="00B80EE0" w:rsidRDefault="003E563B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1691CFFD" w14:textId="77777777" w:rsidR="006D636C" w:rsidRDefault="003E563B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72E4C991" w14:textId="77777777" w:rsidR="006D636C" w:rsidRDefault="006D636C" w:rsidP="00B80EE0">
      <w:pPr>
        <w:rPr>
          <w:rFonts w:cs="Arial"/>
          <w:sz w:val="20"/>
        </w:rPr>
      </w:pPr>
    </w:p>
    <w:p w14:paraId="4E15A368" w14:textId="77777777" w:rsidR="00B80EE0" w:rsidRPr="00B80EE0" w:rsidRDefault="003E563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F2A9DA1" w14:textId="77777777" w:rsidR="00B80EE0" w:rsidRPr="00B80EE0" w:rsidRDefault="003E563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10EE02F5" w14:textId="77777777" w:rsidR="00B80EE0" w:rsidRDefault="003E563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5F41FD6" w14:textId="77777777" w:rsidR="00C070E0" w:rsidRDefault="00C070E0" w:rsidP="00B80EE0">
      <w:pPr>
        <w:rPr>
          <w:rFonts w:cs="Arial"/>
          <w:color w:val="000000"/>
          <w:spacing w:val="-2"/>
          <w:sz w:val="20"/>
        </w:rPr>
      </w:pPr>
    </w:p>
    <w:p w14:paraId="51761C5F" w14:textId="77777777" w:rsidR="00C070E0" w:rsidRDefault="00C070E0" w:rsidP="00B80EE0">
      <w:pPr>
        <w:rPr>
          <w:rFonts w:cs="Arial"/>
          <w:color w:val="000000"/>
          <w:spacing w:val="-2"/>
          <w:sz w:val="20"/>
        </w:rPr>
      </w:pPr>
    </w:p>
    <w:p w14:paraId="3B2B5B3A" w14:textId="77777777" w:rsidR="00C070E0" w:rsidRPr="00020BB4" w:rsidRDefault="00C070E0" w:rsidP="00C070E0">
      <w:pPr>
        <w:rPr>
          <w:rFonts w:cs="Arial"/>
          <w:b/>
          <w:color w:val="000000"/>
          <w:spacing w:val="-2"/>
          <w:sz w:val="20"/>
        </w:rPr>
      </w:pPr>
      <w:r w:rsidRPr="00020BB4">
        <w:rPr>
          <w:rFonts w:cs="Arial"/>
          <w:b/>
          <w:color w:val="000000"/>
          <w:spacing w:val="-2"/>
          <w:sz w:val="20"/>
        </w:rPr>
        <w:t xml:space="preserve">1. Criteri: Millora econòmica </w:t>
      </w:r>
    </w:p>
    <w:p w14:paraId="09579D6F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</w:p>
    <w:p w14:paraId="013F6B3E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7901DAAC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572EFEAE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40ED4AE1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</w:p>
    <w:p w14:paraId="6A5E6244" w14:textId="77777777" w:rsidR="00C070E0" w:rsidRPr="00020BB4" w:rsidRDefault="00C070E0" w:rsidP="00C070E0">
      <w:pPr>
        <w:rPr>
          <w:rFonts w:cs="Arial"/>
          <w:b/>
          <w:color w:val="000000"/>
          <w:spacing w:val="-2"/>
          <w:sz w:val="20"/>
        </w:rPr>
      </w:pPr>
      <w:r w:rsidRPr="00020BB4">
        <w:rPr>
          <w:rFonts w:cs="Arial"/>
          <w:b/>
          <w:color w:val="000000"/>
          <w:spacing w:val="-2"/>
          <w:sz w:val="20"/>
        </w:rPr>
        <w:t>2. Criteri: Experiència personal formador</w:t>
      </w:r>
      <w:r w:rsidR="002702AA" w:rsidRPr="00020BB4">
        <w:rPr>
          <w:rFonts w:cs="Arial"/>
          <w:b/>
          <w:color w:val="000000"/>
          <w:spacing w:val="-2"/>
          <w:sz w:val="20"/>
        </w:rPr>
        <w:t xml:space="preserve">: </w:t>
      </w:r>
    </w:p>
    <w:p w14:paraId="41ECC450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</w:p>
    <w:p w14:paraId="33340356" w14:textId="502CFB7E" w:rsidR="00C070E0" w:rsidRPr="007233B2" w:rsidRDefault="00C070E0" w:rsidP="00C070E0">
      <w:pPr>
        <w:rPr>
          <w:rFonts w:cs="Arial"/>
          <w:color w:val="000000"/>
          <w:spacing w:val="-2"/>
          <w:sz w:val="20"/>
          <w:szCs w:val="22"/>
        </w:rPr>
      </w:pPr>
      <w:r w:rsidRPr="007233B2">
        <w:rPr>
          <w:rFonts w:cs="Arial"/>
          <w:color w:val="000000"/>
          <w:spacing w:val="-2"/>
          <w:sz w:val="20"/>
          <w:szCs w:val="22"/>
        </w:rPr>
        <w:t xml:space="preserve">2.1. </w:t>
      </w:r>
      <w:r w:rsidR="007233B2" w:rsidRPr="007233B2">
        <w:rPr>
          <w:rFonts w:cs="Arial"/>
          <w:color w:val="000000"/>
          <w:spacing w:val="-2"/>
          <w:sz w:val="20"/>
          <w:szCs w:val="22"/>
        </w:rPr>
        <w:t>En la realització de t</w:t>
      </w:r>
      <w:r w:rsidRPr="007233B2">
        <w:rPr>
          <w:rFonts w:cs="Arial"/>
          <w:color w:val="000000"/>
          <w:spacing w:val="-2"/>
          <w:sz w:val="20"/>
          <w:szCs w:val="22"/>
        </w:rPr>
        <w:t xml:space="preserve">allers </w:t>
      </w:r>
      <w:r w:rsidR="00020BB4" w:rsidRPr="007233B2">
        <w:rPr>
          <w:rFonts w:eastAsia="Calibri" w:cs="Arial"/>
          <w:color w:val="000000"/>
          <w:sz w:val="20"/>
          <w:szCs w:val="22"/>
          <w:lang w:eastAsia="en-US"/>
        </w:rPr>
        <w:t>o formació en mediació i gestió de conflictes dirigits a infants i/o joves.</w:t>
      </w:r>
    </w:p>
    <w:p w14:paraId="6D70BEA6" w14:textId="77777777" w:rsidR="00C070E0" w:rsidRPr="007233B2" w:rsidRDefault="00C070E0" w:rsidP="00C070E0">
      <w:pPr>
        <w:rPr>
          <w:rFonts w:cs="Arial"/>
          <w:color w:val="000000"/>
          <w:spacing w:val="-2"/>
          <w:sz w:val="20"/>
          <w:szCs w:val="22"/>
        </w:rPr>
      </w:pPr>
    </w:p>
    <w:p w14:paraId="194EE04A" w14:textId="77777777" w:rsidR="00C070E0" w:rsidRPr="007233B2" w:rsidRDefault="00C070E0" w:rsidP="00C070E0">
      <w:pPr>
        <w:rPr>
          <w:rFonts w:cs="Arial"/>
          <w:color w:val="000000"/>
          <w:spacing w:val="-2"/>
          <w:sz w:val="20"/>
          <w:szCs w:val="22"/>
        </w:rPr>
      </w:pPr>
      <w:r w:rsidRPr="007233B2">
        <w:rPr>
          <w:rFonts w:cs="Arial"/>
          <w:color w:val="000000"/>
          <w:spacing w:val="-2"/>
          <w:sz w:val="20"/>
          <w:szCs w:val="22"/>
        </w:rPr>
        <w:t>Persona...................................anys.....</w:t>
      </w:r>
    </w:p>
    <w:p w14:paraId="23971036" w14:textId="2AA52151" w:rsidR="00C070E0" w:rsidRPr="007233B2" w:rsidRDefault="00C070E0" w:rsidP="00C070E0">
      <w:pPr>
        <w:rPr>
          <w:rFonts w:cs="Arial"/>
          <w:color w:val="000000"/>
          <w:spacing w:val="-2"/>
          <w:sz w:val="20"/>
          <w:szCs w:val="22"/>
        </w:rPr>
      </w:pPr>
      <w:bookmarkStart w:id="0" w:name="_GoBack"/>
      <w:bookmarkEnd w:id="0"/>
    </w:p>
    <w:p w14:paraId="75559A7E" w14:textId="77777777" w:rsidR="00C070E0" w:rsidRPr="007233B2" w:rsidRDefault="00C070E0" w:rsidP="00C070E0">
      <w:pPr>
        <w:rPr>
          <w:rFonts w:cs="Arial"/>
          <w:color w:val="000000"/>
          <w:spacing w:val="-2"/>
          <w:sz w:val="20"/>
          <w:szCs w:val="22"/>
        </w:rPr>
      </w:pPr>
    </w:p>
    <w:p w14:paraId="7014BA6C" w14:textId="32642AD2" w:rsidR="0011191F" w:rsidRPr="007233B2" w:rsidRDefault="00C070E0" w:rsidP="0011191F">
      <w:pPr>
        <w:rPr>
          <w:rFonts w:cs="Arial"/>
          <w:strike/>
          <w:color w:val="000000"/>
          <w:spacing w:val="-2"/>
          <w:sz w:val="20"/>
          <w:szCs w:val="22"/>
        </w:rPr>
      </w:pPr>
      <w:r w:rsidRPr="007233B2">
        <w:rPr>
          <w:rFonts w:cs="Arial"/>
          <w:color w:val="000000"/>
          <w:spacing w:val="-2"/>
          <w:sz w:val="20"/>
          <w:szCs w:val="22"/>
        </w:rPr>
        <w:t xml:space="preserve">2.2. </w:t>
      </w:r>
      <w:r w:rsidR="007233B2" w:rsidRPr="007233B2">
        <w:rPr>
          <w:rFonts w:cs="Arial"/>
          <w:color w:val="000000"/>
          <w:spacing w:val="-2"/>
          <w:sz w:val="20"/>
          <w:szCs w:val="22"/>
        </w:rPr>
        <w:t xml:space="preserve">En la realització de </w:t>
      </w:r>
      <w:r w:rsidR="007233B2" w:rsidRPr="007233B2">
        <w:rPr>
          <w:rFonts w:cs="Arial"/>
          <w:color w:val="000000"/>
          <w:spacing w:val="-2"/>
          <w:sz w:val="20"/>
          <w:szCs w:val="22"/>
        </w:rPr>
        <w:t>d</w:t>
      </w:r>
      <w:r w:rsidR="0011191F" w:rsidRPr="007233B2">
        <w:rPr>
          <w:rFonts w:cs="Arial"/>
          <w:color w:val="000000"/>
          <w:spacing w:val="-2"/>
          <w:sz w:val="20"/>
          <w:szCs w:val="22"/>
        </w:rPr>
        <w:t>inamització de grups d’adolescents i joves en co</w:t>
      </w:r>
      <w:r w:rsidR="00AB7A80" w:rsidRPr="007233B2">
        <w:rPr>
          <w:rFonts w:cs="Arial"/>
          <w:color w:val="000000"/>
          <w:spacing w:val="-2"/>
          <w:sz w:val="20"/>
          <w:szCs w:val="22"/>
        </w:rPr>
        <w:t>ntextos educatius o comunitaris.</w:t>
      </w:r>
    </w:p>
    <w:p w14:paraId="6640BBBD" w14:textId="77777777" w:rsidR="0011191F" w:rsidRDefault="0011191F" w:rsidP="00C070E0">
      <w:pPr>
        <w:rPr>
          <w:rFonts w:cs="Arial"/>
          <w:color w:val="000000"/>
          <w:spacing w:val="-2"/>
          <w:sz w:val="20"/>
        </w:rPr>
      </w:pPr>
    </w:p>
    <w:p w14:paraId="5C6F4143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</w:p>
    <w:p w14:paraId="33278DFE" w14:textId="77777777" w:rsidR="00C070E0" w:rsidRDefault="00C070E0" w:rsidP="00C070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Persona...................................anys.....</w:t>
      </w:r>
    </w:p>
    <w:p w14:paraId="07C2442D" w14:textId="77777777" w:rsidR="00C070E0" w:rsidRDefault="00C070E0" w:rsidP="00B80EE0">
      <w:pPr>
        <w:rPr>
          <w:rFonts w:cs="Arial"/>
          <w:color w:val="000000"/>
          <w:spacing w:val="-2"/>
          <w:sz w:val="20"/>
        </w:rPr>
      </w:pPr>
    </w:p>
    <w:p w14:paraId="42BE235A" w14:textId="77777777" w:rsidR="0066756F" w:rsidRDefault="0066756F" w:rsidP="00B80EE0">
      <w:pPr>
        <w:rPr>
          <w:rFonts w:cs="Arial"/>
          <w:color w:val="000000"/>
          <w:spacing w:val="-2"/>
          <w:sz w:val="20"/>
        </w:rPr>
      </w:pPr>
    </w:p>
    <w:p w14:paraId="135F0598" w14:textId="77777777" w:rsidR="0011191F" w:rsidRPr="0011191F" w:rsidRDefault="0011191F" w:rsidP="001119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2.3. </w:t>
      </w:r>
      <w:r w:rsidR="00CE2D37">
        <w:rPr>
          <w:rFonts w:cs="Arial"/>
          <w:color w:val="000000"/>
          <w:spacing w:val="-2"/>
          <w:sz w:val="20"/>
        </w:rPr>
        <w:t>Experiència e</w:t>
      </w:r>
      <w:r w:rsidRPr="0011191F">
        <w:rPr>
          <w:rFonts w:cs="Arial"/>
          <w:color w:val="000000"/>
          <w:spacing w:val="-2"/>
          <w:sz w:val="20"/>
        </w:rPr>
        <w:t xml:space="preserve">n </w:t>
      </w:r>
      <w:r w:rsidR="00020BB4" w:rsidRPr="00020BB4">
        <w:rPr>
          <w:rFonts w:cs="Arial"/>
          <w:color w:val="000000"/>
          <w:spacing w:val="-2"/>
          <w:sz w:val="20"/>
        </w:rPr>
        <w:t>mediació comunitària, o en intervenció en resolució de conflictes o funcions similars</w:t>
      </w:r>
    </w:p>
    <w:p w14:paraId="3F666026" w14:textId="77777777" w:rsidR="0011191F" w:rsidRDefault="0011191F" w:rsidP="00B80EE0">
      <w:pPr>
        <w:rPr>
          <w:rFonts w:cs="Arial"/>
          <w:color w:val="000000"/>
          <w:spacing w:val="-2"/>
          <w:sz w:val="20"/>
        </w:rPr>
      </w:pPr>
    </w:p>
    <w:p w14:paraId="55837A07" w14:textId="77777777" w:rsidR="0011191F" w:rsidRDefault="0011191F" w:rsidP="001119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Persona...................................anys.....</w:t>
      </w:r>
    </w:p>
    <w:p w14:paraId="1C1264C2" w14:textId="77777777" w:rsidR="0011191F" w:rsidRDefault="0011191F" w:rsidP="00B80EE0">
      <w:pPr>
        <w:rPr>
          <w:rFonts w:cs="Arial"/>
          <w:color w:val="000000"/>
          <w:spacing w:val="-2"/>
          <w:sz w:val="20"/>
        </w:rPr>
      </w:pPr>
    </w:p>
    <w:p w14:paraId="08B01A41" w14:textId="77777777" w:rsidR="0011191F" w:rsidRPr="00B80EE0" w:rsidRDefault="0011191F" w:rsidP="00B80EE0">
      <w:pPr>
        <w:rPr>
          <w:rFonts w:cs="Arial"/>
          <w:color w:val="000000"/>
          <w:spacing w:val="-2"/>
          <w:sz w:val="20"/>
        </w:rPr>
      </w:pPr>
    </w:p>
    <w:p w14:paraId="66EBF6CB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567B905" w14:textId="77777777" w:rsidR="00B80EE0" w:rsidRPr="00B80EE0" w:rsidRDefault="003E563B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77319E2C" w14:textId="77777777" w:rsidR="00B80EE0" w:rsidRPr="00A72215" w:rsidRDefault="003E563B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A72215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72607" w14:textId="77777777" w:rsidR="003E563B" w:rsidRDefault="003E563B">
      <w:r>
        <w:separator/>
      </w:r>
    </w:p>
  </w:endnote>
  <w:endnote w:type="continuationSeparator" w:id="0">
    <w:p w14:paraId="3B919DA9" w14:textId="77777777" w:rsidR="003E563B" w:rsidRDefault="003E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88B50C" w14:textId="77777777" w:rsidR="00A671FE" w:rsidRPr="00403A17" w:rsidRDefault="003E563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4966614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08D6DA25" w14:textId="77777777" w:rsidR="00A671FE" w:rsidRPr="00403A17" w:rsidRDefault="003E563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E60FD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14DE7" w14:textId="77777777" w:rsidR="00A671FE" w:rsidRPr="009344E9" w:rsidRDefault="003E563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0468656" w14:textId="77777777" w:rsidR="00A671FE" w:rsidRPr="009344E9" w:rsidRDefault="003E563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24815BD" wp14:editId="7276B78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6538F" w14:textId="77777777" w:rsidR="00A671FE" w:rsidRDefault="003E563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4815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14:paraId="7D36538F" w14:textId="77777777" w:rsidR="00A671FE" w:rsidRDefault="003E563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F6C3F10" wp14:editId="06BC347D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9AAC7" w14:textId="77777777" w:rsidR="003E563B" w:rsidRDefault="003E563B">
      <w:r>
        <w:separator/>
      </w:r>
    </w:p>
  </w:footnote>
  <w:footnote w:type="continuationSeparator" w:id="0">
    <w:p w14:paraId="434A10A6" w14:textId="77777777" w:rsidR="003E563B" w:rsidRDefault="003E5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CB91D" w14:textId="77777777" w:rsidR="00790D58" w:rsidRDefault="00790D58" w:rsidP="00790D58">
    <w:pPr>
      <w:rPr>
        <w:noProof/>
        <w:lang w:val="es-ES"/>
      </w:rPr>
    </w:pPr>
  </w:p>
  <w:p w14:paraId="50B633D3" w14:textId="77777777" w:rsidR="00A671FE" w:rsidRDefault="003E563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D6539C8" wp14:editId="2F66B55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EEF885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0BB4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191F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02AA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563B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1963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6756F"/>
    <w:rsid w:val="006868CF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33B2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2215"/>
    <w:rsid w:val="00A94935"/>
    <w:rsid w:val="00AB7A80"/>
    <w:rsid w:val="00AD1DDD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0E0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E2D37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C5E3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30788-000B-44CF-9484-6E8752F5F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9</TotalTime>
  <Pages>1</Pages>
  <Words>235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Alonso B Gemma MEDIACIO COMUNITARIA</dc:creator>
  <cp:lastModifiedBy>Doménech F Laura PARTICIPACIO CIUTADANA</cp:lastModifiedBy>
  <cp:revision>6</cp:revision>
  <cp:lastPrinted>2015-04-24T12:36:00Z</cp:lastPrinted>
  <dcterms:created xsi:type="dcterms:W3CDTF">2025-07-14T07:45:00Z</dcterms:created>
  <dcterms:modified xsi:type="dcterms:W3CDTF">2025-07-31T06:39:00Z</dcterms:modified>
</cp:coreProperties>
</file>