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A01E0" w14:textId="77777777" w:rsidR="0063639A" w:rsidRDefault="00000000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5096F000" w14:textId="46EDC3CF" w:rsidR="003543D3" w:rsidRPr="003543D3" w:rsidRDefault="00000000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040E3A">
        <w:rPr>
          <w:b/>
          <w:bCs/>
          <w:u w:val="single"/>
        </w:rPr>
        <w:t>6</w:t>
      </w:r>
    </w:p>
    <w:p w14:paraId="49821321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1E24BEBE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02B64C21" w14:textId="77777777" w:rsidR="003543D3" w:rsidRPr="003543D3" w:rsidRDefault="00000000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26933DF2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79BC29FB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42A37473" w14:textId="77777777" w:rsidR="00524569" w:rsidRPr="008F6ECB" w:rsidRDefault="00000000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13B739C5" w14:textId="77777777" w:rsidR="00524569" w:rsidRDefault="00524569" w:rsidP="00524569">
      <w:pPr>
        <w:rPr>
          <w:sz w:val="20"/>
        </w:rPr>
      </w:pPr>
    </w:p>
    <w:p w14:paraId="772FF3CF" w14:textId="77777777" w:rsidR="00524569" w:rsidRPr="008F6ECB" w:rsidRDefault="00000000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05A943B7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49976C2B" w14:textId="77777777" w:rsidR="003543D3" w:rsidRDefault="00000000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</w:t>
      </w:r>
      <w:proofErr w:type="spellStart"/>
      <w:r>
        <w:rPr>
          <w:rFonts w:cs="Arial"/>
          <w:sz w:val="20"/>
          <w:szCs w:val="22"/>
        </w:rPr>
        <w:t>subcontractistes</w:t>
      </w:r>
      <w:proofErr w:type="spellEnd"/>
      <w:r>
        <w:rPr>
          <w:rFonts w:cs="Arial"/>
          <w:sz w:val="20"/>
          <w:szCs w:val="22"/>
        </w:rPr>
        <w:t xml:space="preserve"> (nom o perfil empresarial), el percentatge parcial i total a subcontractar i els imports a subcontractar són els següents:</w:t>
      </w:r>
    </w:p>
    <w:p w14:paraId="511D794C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B21B08" w14:paraId="1FC14594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343FB" w14:textId="77777777" w:rsidR="003543D3" w:rsidRDefault="00000000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3D930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FDA95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0FF15F4C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19FEE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B21B08" w14:paraId="35CD8071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7099E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8DDD9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39372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C2614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B21B08" w14:paraId="2D4E904D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4B37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34BF4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5BAB6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8C79C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B21B08" w14:paraId="298028C9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2B1A4" w14:textId="77777777" w:rsidR="003543D3" w:rsidRDefault="00000000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5A7FD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A4C5C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34A965CF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61B39847" w14:textId="77777777" w:rsidR="003543D3" w:rsidRDefault="00000000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l’execució del contracte, presentarà a l’Ajuntament de Sabadell, el detall de la relació de subcontractes a realitzar amb identificació exhaustiva de cadascun dels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subcontractistes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(nom, dades de contacte i representant legal) i justificarà adequadament, per cadascun d’ells, tant l’aptitud per executar les prestacions del contracte mitjançant la referència als elements tècnics i humans dels quals disposa i a la seva experiència, com que el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subcontractista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no es troba incurs en cap prohibició de contractar conforme a l’article 71 de la LCSP.</w:t>
      </w:r>
    </w:p>
    <w:p w14:paraId="41E5D314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8DF86B3" w14:textId="77777777" w:rsidR="003543D3" w:rsidRDefault="00000000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l’empresa comunicarà, a requeriment de l’Ajuntament de Sabadell, la documentació que acrediti el compliment de les obligacions de pagament als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subcontractistes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que hagin finalitzat les seves prestacions.</w:t>
      </w:r>
    </w:p>
    <w:p w14:paraId="223F521A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723D7773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3B1C65F9" w14:textId="77777777" w:rsidR="003543D3" w:rsidRDefault="00000000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4B80CA36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6DA61C5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2E5887A" w14:textId="77777777" w:rsidR="000C5C7B" w:rsidRDefault="00000000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5AB175DA" w14:textId="77777777" w:rsidR="0063639A" w:rsidRPr="00524569" w:rsidRDefault="00000000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7C31F" w14:textId="77777777" w:rsidR="007F07D8" w:rsidRDefault="007F07D8">
      <w:r>
        <w:separator/>
      </w:r>
    </w:p>
  </w:endnote>
  <w:endnote w:type="continuationSeparator" w:id="0">
    <w:p w14:paraId="2091B827" w14:textId="77777777" w:rsidR="007F07D8" w:rsidRDefault="007F0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4455F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3D162AB9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1671D38D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2697C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A3E1E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6F5DC6FC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w:pict w14:anchorId="0475B4C8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14:paraId="7EB9B8EE" w14:textId="77777777" w:rsidR="00A671FE" w:rsidRDefault="00000000" w:rsidP="00C2470C">
                <w:pPr>
                  <w:pStyle w:val="Ttol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 w14:anchorId="32A4FE3A"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0365C" w14:textId="77777777" w:rsidR="007F07D8" w:rsidRDefault="007F07D8">
      <w:r>
        <w:separator/>
      </w:r>
    </w:p>
  </w:footnote>
  <w:footnote w:type="continuationSeparator" w:id="0">
    <w:p w14:paraId="6060305D" w14:textId="77777777" w:rsidR="007F07D8" w:rsidRDefault="007F07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D11E1" w14:textId="77777777" w:rsidR="00790D58" w:rsidRDefault="00790D58" w:rsidP="00790D58">
    <w:pPr>
      <w:rPr>
        <w:noProof/>
        <w:lang w:val="es-ES"/>
      </w:rPr>
    </w:pPr>
  </w:p>
  <w:p w14:paraId="4B03C180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38C06563" wp14:editId="47FE5E55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232064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FCC66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824538921">
    <w:abstractNumId w:val="10"/>
  </w:num>
  <w:num w:numId="2" w16cid:durableId="1122502203">
    <w:abstractNumId w:val="8"/>
  </w:num>
  <w:num w:numId="3" w16cid:durableId="717313539">
    <w:abstractNumId w:val="3"/>
  </w:num>
  <w:num w:numId="4" w16cid:durableId="1123307807">
    <w:abstractNumId w:val="2"/>
  </w:num>
  <w:num w:numId="5" w16cid:durableId="487597460">
    <w:abstractNumId w:val="1"/>
  </w:num>
  <w:num w:numId="6" w16cid:durableId="1876042158">
    <w:abstractNumId w:val="0"/>
  </w:num>
  <w:num w:numId="7" w16cid:durableId="1099721692">
    <w:abstractNumId w:val="9"/>
  </w:num>
  <w:num w:numId="8" w16cid:durableId="1002270750">
    <w:abstractNumId w:val="7"/>
  </w:num>
  <w:num w:numId="9" w16cid:durableId="333578625">
    <w:abstractNumId w:val="6"/>
  </w:num>
  <w:num w:numId="10" w16cid:durableId="258567754">
    <w:abstractNumId w:val="5"/>
  </w:num>
  <w:num w:numId="11" w16cid:durableId="7466076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40E3A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875DA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7D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B0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2"/>
    </o:shapelayout>
  </w:shapeDefaults>
  <w:decimalSymbol w:val=","/>
  <w:listSeparator w:val=";"/>
  <w14:docId w14:val="5635399F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39</TotalTime>
  <Pages>1</Pages>
  <Words>298</Words>
  <Characters>1642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González L Elia ÀREA D'ECONOMIA I SERVEIS CENTRALS</cp:lastModifiedBy>
  <cp:revision>18</cp:revision>
  <cp:lastPrinted>2015-04-24T12:36:00Z</cp:lastPrinted>
  <dcterms:created xsi:type="dcterms:W3CDTF">2022-10-07T12:10:00Z</dcterms:created>
  <dcterms:modified xsi:type="dcterms:W3CDTF">2025-08-06T13:04:00Z</dcterms:modified>
</cp:coreProperties>
</file>