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DC7D9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EC8A6D3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02B4C213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6B860913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10170443" w14:textId="67064C40" w:rsidR="00B80EE0" w:rsidRPr="00B80EE0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MODEL D’OFERTA ECONÒMICA GENERAL </w:t>
      </w:r>
    </w:p>
    <w:p w14:paraId="5E0B272D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CEAC2F6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05463A80" w14:textId="77777777" w:rsidR="006D636C" w:rsidRDefault="006D636C" w:rsidP="00B80EE0">
      <w:pPr>
        <w:rPr>
          <w:rFonts w:cs="Arial"/>
          <w:sz w:val="20"/>
        </w:rPr>
      </w:pPr>
    </w:p>
    <w:p w14:paraId="723EFFF6" w14:textId="77777777" w:rsidR="00B80EE0" w:rsidRPr="00B80EE0" w:rsidRDefault="00000000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75EE7ACC" w14:textId="77777777" w:rsidR="006D636C" w:rsidRDefault="00000000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58E9DCD1" w14:textId="77777777" w:rsidR="006D636C" w:rsidRDefault="006D636C" w:rsidP="00B80EE0">
      <w:pPr>
        <w:rPr>
          <w:rFonts w:cs="Arial"/>
          <w:sz w:val="20"/>
        </w:rPr>
      </w:pPr>
    </w:p>
    <w:p w14:paraId="1EC92FBF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2739627E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5F8446C6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709C1350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29015CF" w14:textId="77777777" w:rsidR="0003604E" w:rsidRDefault="0003604E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2E9DC7CB" w14:textId="50D3A5E5" w:rsidR="00B80EE0" w:rsidRPr="0003604E" w:rsidRDefault="00000000" w:rsidP="00B80EE0">
      <w:pPr>
        <w:rPr>
          <w:rFonts w:cs="Arial"/>
          <w:b/>
          <w:bCs/>
          <w:color w:val="000000"/>
          <w:spacing w:val="-2"/>
          <w:sz w:val="20"/>
        </w:rPr>
      </w:pPr>
      <w:r w:rsidRPr="0003604E">
        <w:rPr>
          <w:rFonts w:cs="Arial"/>
          <w:b/>
          <w:bCs/>
          <w:color w:val="000000"/>
          <w:spacing w:val="-2"/>
          <w:sz w:val="20"/>
        </w:rPr>
        <w:t xml:space="preserve">Criteri </w:t>
      </w:r>
      <w:r w:rsidR="0003604E" w:rsidRPr="0003604E">
        <w:rPr>
          <w:rFonts w:cs="Arial"/>
          <w:b/>
          <w:bCs/>
          <w:sz w:val="20"/>
        </w:rPr>
        <w:t>1. Oferta econòmica:</w:t>
      </w:r>
    </w:p>
    <w:p w14:paraId="76068797" w14:textId="77777777" w:rsidR="00B80EE0" w:rsidRPr="0003604E" w:rsidRDefault="00B80EE0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738CABAE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76A32DEA" w14:textId="77777777" w:rsidR="00B80EE0" w:rsidRP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6D256603" w14:textId="77777777" w:rsidR="00B80EE0" w:rsidRDefault="00000000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6ED0223A" w14:textId="77777777" w:rsidR="0003604E" w:rsidRDefault="0003604E" w:rsidP="00B80EE0">
      <w:pPr>
        <w:rPr>
          <w:rFonts w:cs="Arial"/>
          <w:color w:val="000000"/>
          <w:spacing w:val="-2"/>
          <w:sz w:val="20"/>
        </w:rPr>
      </w:pPr>
    </w:p>
    <w:p w14:paraId="321C95AE" w14:textId="77777777" w:rsidR="0003604E" w:rsidRDefault="0003604E" w:rsidP="00B80EE0">
      <w:pPr>
        <w:rPr>
          <w:rFonts w:cs="Arial"/>
          <w:color w:val="000000"/>
          <w:spacing w:val="-2"/>
          <w:sz w:val="20"/>
        </w:rPr>
      </w:pPr>
    </w:p>
    <w:p w14:paraId="59606219" w14:textId="669AF179" w:rsidR="0003604E" w:rsidRDefault="0003604E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Criteri 2. Compromís formació anual</w:t>
      </w:r>
    </w:p>
    <w:p w14:paraId="53E36D85" w14:textId="77777777" w:rsidR="0003604E" w:rsidRDefault="0003604E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6ADA9708" w14:textId="70FFF5B3" w:rsidR="0003604E" w:rsidRPr="0003604E" w:rsidRDefault="0003604E" w:rsidP="00B80EE0">
      <w:pPr>
        <w:rPr>
          <w:rFonts w:cs="Arial"/>
          <w:color w:val="000000"/>
          <w:spacing w:val="-2"/>
          <w:sz w:val="20"/>
        </w:rPr>
      </w:pPr>
      <w:r w:rsidRPr="0003604E">
        <w:rPr>
          <w:rFonts w:cs="Arial"/>
          <w:color w:val="000000"/>
          <w:spacing w:val="-2"/>
          <w:sz w:val="20"/>
        </w:rPr>
        <w:t>Hores de formació inicial per noves incorporacions:</w:t>
      </w:r>
    </w:p>
    <w:p w14:paraId="5D58D186" w14:textId="626AC398" w:rsidR="0003604E" w:rsidRDefault="0003604E" w:rsidP="00B80EE0">
      <w:pPr>
        <w:rPr>
          <w:rFonts w:cs="Arial"/>
          <w:color w:val="000000"/>
          <w:spacing w:val="-2"/>
          <w:sz w:val="20"/>
        </w:rPr>
      </w:pPr>
      <w:r w:rsidRPr="0003604E">
        <w:rPr>
          <w:rFonts w:cs="Arial"/>
          <w:color w:val="000000"/>
          <w:spacing w:val="-2"/>
          <w:sz w:val="20"/>
        </w:rPr>
        <w:t>Hores de formació específica pel desenvolupament de competències:</w:t>
      </w:r>
    </w:p>
    <w:p w14:paraId="59D83945" w14:textId="07C7FF1B" w:rsidR="0003604E" w:rsidRDefault="0003604E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Hores de supervisió:</w:t>
      </w:r>
    </w:p>
    <w:p w14:paraId="73104253" w14:textId="77777777" w:rsidR="0003604E" w:rsidRDefault="0003604E" w:rsidP="00B80EE0">
      <w:pPr>
        <w:rPr>
          <w:rFonts w:cs="Arial"/>
          <w:color w:val="000000"/>
          <w:spacing w:val="-2"/>
          <w:sz w:val="20"/>
        </w:rPr>
      </w:pPr>
    </w:p>
    <w:p w14:paraId="4D9BD7A7" w14:textId="77777777" w:rsidR="0003604E" w:rsidRDefault="0003604E" w:rsidP="00B80EE0">
      <w:pPr>
        <w:rPr>
          <w:rFonts w:cs="Arial"/>
          <w:color w:val="000000"/>
          <w:spacing w:val="-2"/>
          <w:sz w:val="20"/>
        </w:rPr>
      </w:pPr>
    </w:p>
    <w:p w14:paraId="7FD73DC3" w14:textId="44E801AF" w:rsidR="0003604E" w:rsidRDefault="0003604E" w:rsidP="00B80EE0">
      <w:pPr>
        <w:rPr>
          <w:rFonts w:cs="Arial"/>
          <w:b/>
          <w:bCs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Criteri 3. Programes específics d’activitat anual</w:t>
      </w:r>
    </w:p>
    <w:p w14:paraId="699E71C4" w14:textId="77777777" w:rsidR="0003604E" w:rsidRDefault="0003604E" w:rsidP="00B80EE0">
      <w:pPr>
        <w:rPr>
          <w:rFonts w:cs="Arial"/>
          <w:b/>
          <w:bCs/>
          <w:color w:val="000000"/>
          <w:spacing w:val="-2"/>
          <w:sz w:val="20"/>
        </w:rPr>
      </w:pPr>
    </w:p>
    <w:p w14:paraId="793AE5C7" w14:textId="784AA609" w:rsidR="0003604E" w:rsidRDefault="0003604E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Nombre d’activitats anuals de suport a la interacció familiar:</w:t>
      </w:r>
    </w:p>
    <w:p w14:paraId="1844A6FD" w14:textId="6DE7EC49" w:rsidR="0003604E" w:rsidRDefault="0003604E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Nombre d’activitats anuals de suport a la integració social i comunitària:</w:t>
      </w:r>
    </w:p>
    <w:p w14:paraId="13E3FF9A" w14:textId="77777777" w:rsidR="0003604E" w:rsidRDefault="0003604E" w:rsidP="00B80EE0">
      <w:pPr>
        <w:rPr>
          <w:rFonts w:cs="Arial"/>
          <w:color w:val="000000"/>
          <w:spacing w:val="-2"/>
          <w:sz w:val="20"/>
        </w:rPr>
      </w:pPr>
    </w:p>
    <w:p w14:paraId="7A343429" w14:textId="77777777" w:rsidR="0003604E" w:rsidRPr="0003604E" w:rsidRDefault="0003604E" w:rsidP="00B80EE0">
      <w:pPr>
        <w:rPr>
          <w:rFonts w:cs="Arial"/>
          <w:color w:val="000000"/>
          <w:spacing w:val="-2"/>
          <w:sz w:val="20"/>
        </w:rPr>
      </w:pPr>
    </w:p>
    <w:p w14:paraId="4EC7729B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5484855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AFC3D0F" w14:textId="77777777" w:rsidR="00B80EE0" w:rsidRPr="00B80EE0" w:rsidRDefault="00000000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39BF5C37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7D4175E1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53543904" w14:textId="77777777" w:rsidR="00B80EE0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611C2717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101498FE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4F0DFB4" w14:textId="02D9927D" w:rsidR="00B80EE0" w:rsidRPr="00CD0F6F" w:rsidRDefault="00804C7A" w:rsidP="00804C7A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</w:t>
      </w:r>
      <w:r>
        <w:rPr>
          <w:rFonts w:cs="Arial"/>
          <w:bCs/>
          <w:vanish/>
          <w:color w:val="C0C0C0"/>
          <w:sz w:val="20"/>
        </w:rPr>
        <w:t>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231EA" w14:textId="77777777" w:rsidR="00C455ED" w:rsidRDefault="00C455ED">
      <w:r>
        <w:separator/>
      </w:r>
    </w:p>
  </w:endnote>
  <w:endnote w:type="continuationSeparator" w:id="0">
    <w:p w14:paraId="6A48D7E6" w14:textId="77777777" w:rsidR="00C455ED" w:rsidRDefault="00C45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E22B5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75F63D30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02964690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D0D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99C32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69A17B5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F9F2253" wp14:editId="26F4A4F8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CF232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12697744" wp14:editId="731135E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DEDA1" w14:textId="77777777" w:rsidR="00C455ED" w:rsidRDefault="00C455ED">
      <w:r>
        <w:separator/>
      </w:r>
    </w:p>
  </w:footnote>
  <w:footnote w:type="continuationSeparator" w:id="0">
    <w:p w14:paraId="1F83544E" w14:textId="77777777" w:rsidR="00C455ED" w:rsidRDefault="00C45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2794F" w14:textId="77777777" w:rsidR="00790D58" w:rsidRDefault="00790D58" w:rsidP="00790D58">
    <w:pPr>
      <w:rPr>
        <w:noProof/>
        <w:lang w:val="es-ES"/>
      </w:rPr>
    </w:pPr>
  </w:p>
  <w:p w14:paraId="3C447A74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6897CF2" wp14:editId="438B3C8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1A9B2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913810609">
    <w:abstractNumId w:val="10"/>
  </w:num>
  <w:num w:numId="2" w16cid:durableId="1984964871">
    <w:abstractNumId w:val="8"/>
  </w:num>
  <w:num w:numId="3" w16cid:durableId="229928163">
    <w:abstractNumId w:val="3"/>
  </w:num>
  <w:num w:numId="4" w16cid:durableId="455804191">
    <w:abstractNumId w:val="2"/>
  </w:num>
  <w:num w:numId="5" w16cid:durableId="800728011">
    <w:abstractNumId w:val="1"/>
  </w:num>
  <w:num w:numId="6" w16cid:durableId="1461458423">
    <w:abstractNumId w:val="0"/>
  </w:num>
  <w:num w:numId="7" w16cid:durableId="1094322596">
    <w:abstractNumId w:val="9"/>
  </w:num>
  <w:num w:numId="8" w16cid:durableId="1889295638">
    <w:abstractNumId w:val="7"/>
  </w:num>
  <w:num w:numId="9" w16cid:durableId="1662663563">
    <w:abstractNumId w:val="6"/>
  </w:num>
  <w:num w:numId="10" w16cid:durableId="2000886214">
    <w:abstractNumId w:val="5"/>
  </w:num>
  <w:num w:numId="11" w16cid:durableId="18232311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604E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12E0D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4C7A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55ED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4CCD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FB90CC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24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Palau P  Nuria ACCIO SOCIAL</cp:lastModifiedBy>
  <cp:revision>9</cp:revision>
  <cp:lastPrinted>2015-04-24T12:36:00Z</cp:lastPrinted>
  <dcterms:created xsi:type="dcterms:W3CDTF">2024-03-04T13:10:00Z</dcterms:created>
  <dcterms:modified xsi:type="dcterms:W3CDTF">2025-09-02T12:17:00Z</dcterms:modified>
</cp:coreProperties>
</file>