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3497E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36C767BA" w14:textId="073C5E2C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3F67FE">
        <w:rPr>
          <w:b/>
          <w:bCs/>
          <w:u w:val="single"/>
        </w:rPr>
        <w:t>6</w:t>
      </w:r>
    </w:p>
    <w:p w14:paraId="1AE31547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4B3FBF1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7D51A66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562B0B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62156E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80EFB1C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1C4474C" w14:textId="77777777" w:rsidR="00524569" w:rsidRDefault="00524569" w:rsidP="00524569">
      <w:pPr>
        <w:rPr>
          <w:sz w:val="20"/>
        </w:rPr>
      </w:pPr>
    </w:p>
    <w:p w14:paraId="71F01E8D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3D0EF4D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21791BFD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E338989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673932" w14:paraId="4297D63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1154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A514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9069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3132E310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B6B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673932" w14:paraId="12194EB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AAE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951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756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F485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73932" w14:paraId="5085CE2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F0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714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78B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1357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73932" w14:paraId="6E179CF8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8F9B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FF6F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FBCD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AEDCA7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F7CC7CA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61096FB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20EB4F0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49403AA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016B584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423E602B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DFC3BF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094831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C75CA9E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2DEAF142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ED126" w14:textId="77777777" w:rsidR="002848F6" w:rsidRDefault="002848F6">
      <w:r>
        <w:separator/>
      </w:r>
    </w:p>
  </w:endnote>
  <w:endnote w:type="continuationSeparator" w:id="0">
    <w:p w14:paraId="557B4CFF" w14:textId="77777777" w:rsidR="002848F6" w:rsidRDefault="0028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D9EC7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5F111D6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C45F48B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1E573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AADB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6706CF3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7598D946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037002CE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3D45290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DFB1A" w14:textId="77777777" w:rsidR="002848F6" w:rsidRDefault="002848F6">
      <w:r>
        <w:separator/>
      </w:r>
    </w:p>
  </w:footnote>
  <w:footnote w:type="continuationSeparator" w:id="0">
    <w:p w14:paraId="080C9FE2" w14:textId="77777777" w:rsidR="002848F6" w:rsidRDefault="0028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02420" w14:textId="77777777" w:rsidR="00790D58" w:rsidRDefault="00790D58" w:rsidP="00790D58">
    <w:pPr>
      <w:rPr>
        <w:noProof/>
        <w:lang w:val="es-ES"/>
      </w:rPr>
    </w:pPr>
  </w:p>
  <w:p w14:paraId="0A2698F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99029CE" wp14:editId="2AA0CB0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C65409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DAED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924021288">
    <w:abstractNumId w:val="10"/>
  </w:num>
  <w:num w:numId="2" w16cid:durableId="907424859">
    <w:abstractNumId w:val="8"/>
  </w:num>
  <w:num w:numId="3" w16cid:durableId="285815160">
    <w:abstractNumId w:val="3"/>
  </w:num>
  <w:num w:numId="4" w16cid:durableId="1525099334">
    <w:abstractNumId w:val="2"/>
  </w:num>
  <w:num w:numId="5" w16cid:durableId="1490756894">
    <w:abstractNumId w:val="1"/>
  </w:num>
  <w:num w:numId="6" w16cid:durableId="467092858">
    <w:abstractNumId w:val="0"/>
  </w:num>
  <w:num w:numId="7" w16cid:durableId="1642420215">
    <w:abstractNumId w:val="9"/>
  </w:num>
  <w:num w:numId="8" w16cid:durableId="1624267874">
    <w:abstractNumId w:val="7"/>
  </w:num>
  <w:num w:numId="9" w16cid:durableId="922032645">
    <w:abstractNumId w:val="6"/>
  </w:num>
  <w:num w:numId="10" w16cid:durableId="1715545343">
    <w:abstractNumId w:val="5"/>
  </w:num>
  <w:num w:numId="11" w16cid:durableId="465243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48F6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3F67FE"/>
    <w:rsid w:val="00403A17"/>
    <w:rsid w:val="00414318"/>
    <w:rsid w:val="00433EDE"/>
    <w:rsid w:val="00437DFF"/>
    <w:rsid w:val="004474F7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73932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6695B8A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18</cp:revision>
  <cp:lastPrinted>2015-04-24T12:36:00Z</cp:lastPrinted>
  <dcterms:created xsi:type="dcterms:W3CDTF">2022-10-07T12:10:00Z</dcterms:created>
  <dcterms:modified xsi:type="dcterms:W3CDTF">2025-09-03T08:01:00Z</dcterms:modified>
</cp:coreProperties>
</file>