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4703E6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4703E6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 w:rsidRPr="00A275D0">
        <w:rPr>
          <w:b/>
          <w:bCs/>
          <w:u w:val="single"/>
        </w:rPr>
        <w:t xml:space="preserve">ANNEX </w:t>
      </w:r>
      <w:r w:rsidR="005E7744" w:rsidRPr="00A275D0">
        <w:rPr>
          <w:b/>
          <w:bCs/>
          <w:u w:val="single"/>
        </w:rPr>
        <w:t xml:space="preserve"> 6 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4703E6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4703E6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4703E6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</w:t>
      </w:r>
      <w:r w:rsidR="005E7744">
        <w:rPr>
          <w:sz w:val="20"/>
        </w:rPr>
        <w:t>udicació del contracte anomenat: “</w:t>
      </w:r>
      <w:r w:rsidR="005E7744" w:rsidRPr="005E7744">
        <w:rPr>
          <w:szCs w:val="22"/>
        </w:rPr>
        <w:t xml:space="preserve">Dinamització </w:t>
      </w:r>
      <w:r w:rsidR="005E7744" w:rsidRPr="005E7744">
        <w:rPr>
          <w:rFonts w:cs="Arial"/>
          <w:szCs w:val="22"/>
        </w:rPr>
        <w:t>de tallers educatius sobre edatisme a les escoles de la ciutat de Sabadell (2026)”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4703E6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5D1759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4703E6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4703E6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4703E6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4703E6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4703E6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5D1759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4703E6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5D1759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4703E6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5D1759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4703E6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4703E6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4703E6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4703E6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4703E6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4703E6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4703E6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BE9" w:rsidRDefault="00804BE9">
      <w:r>
        <w:separator/>
      </w:r>
    </w:p>
  </w:endnote>
  <w:endnote w:type="continuationSeparator" w:id="0">
    <w:p w:rsidR="00804BE9" w:rsidRDefault="00804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4703E6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4703E6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703E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42194E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703E6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4703E6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11AF14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BE9" w:rsidRDefault="00804BE9">
      <w:r>
        <w:separator/>
      </w:r>
    </w:p>
  </w:footnote>
  <w:footnote w:type="continuationSeparator" w:id="0">
    <w:p w:rsidR="00804BE9" w:rsidRDefault="00804B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4703E6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2194E"/>
    <w:rsid w:val="00433EDE"/>
    <w:rsid w:val="00437DFF"/>
    <w:rsid w:val="0045359E"/>
    <w:rsid w:val="004703E6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D1759"/>
    <w:rsid w:val="005E258C"/>
    <w:rsid w:val="005E435A"/>
    <w:rsid w:val="005E7744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04BE9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275D0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C35B75-0D1D-40C2-9B6E-9E8807040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Casado F Antonio PRESIDENCIA I SERVEIS A LES PERSONES</dc:creator>
  <cp:lastModifiedBy>Casado F Antonio PRESIDENCIA I SERVEIS A LES PERSONES</cp:lastModifiedBy>
  <cp:revision>2</cp:revision>
  <cp:lastPrinted>2015-04-24T12:36:00Z</cp:lastPrinted>
  <dcterms:created xsi:type="dcterms:W3CDTF">2025-10-09T10:05:00Z</dcterms:created>
  <dcterms:modified xsi:type="dcterms:W3CDTF">2025-10-09T10:05:00Z</dcterms:modified>
</cp:coreProperties>
</file>