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7807D" w14:textId="77777777" w:rsidR="00317A51" w:rsidRDefault="001D31D4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2D292BA7" w14:textId="77777777" w:rsidR="00345ADC" w:rsidRPr="000C5C7B" w:rsidRDefault="001D31D4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1F7C8368" w14:textId="77777777" w:rsidR="000C5C7B" w:rsidRPr="000C5C7B" w:rsidRDefault="000C5C7B" w:rsidP="00403A17">
      <w:pPr>
        <w:rPr>
          <w:sz w:val="20"/>
        </w:rPr>
      </w:pPr>
    </w:p>
    <w:p w14:paraId="06C9E92D" w14:textId="77777777" w:rsidR="000C5C7B" w:rsidRDefault="001D31D4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0B032643" w14:textId="77777777" w:rsidR="000C5C7B" w:rsidRDefault="000C5C7B" w:rsidP="00403A17">
      <w:pPr>
        <w:rPr>
          <w:sz w:val="20"/>
        </w:rPr>
      </w:pPr>
    </w:p>
    <w:p w14:paraId="52630F7E" w14:textId="070A4C7C" w:rsidR="00317A51" w:rsidRDefault="001D31D4" w:rsidP="00403A17">
      <w:pPr>
        <w:rPr>
          <w:sz w:val="20"/>
        </w:rPr>
      </w:pPr>
      <w:r>
        <w:rPr>
          <w:sz w:val="20"/>
        </w:rPr>
        <w:t>En relació al pressupost base de licitació del contracte</w:t>
      </w:r>
      <w:r w:rsidR="0053448A">
        <w:rPr>
          <w:sz w:val="20"/>
        </w:rPr>
        <w:t xml:space="preserve"> mixt</w:t>
      </w:r>
      <w:r>
        <w:rPr>
          <w:sz w:val="20"/>
        </w:rPr>
        <w:t xml:space="preserve">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53448A">
            <w:rPr>
              <w:rFonts w:cs="Arial"/>
              <w:sz w:val="20"/>
            </w:rPr>
            <w:t>de subministrament</w:t>
          </w:r>
        </w:sdtContent>
      </w:sdt>
      <w:r w:rsidR="00680579">
        <w:rPr>
          <w:sz w:val="20"/>
        </w:rPr>
        <w:t xml:space="preserve"> </w:t>
      </w:r>
      <w:r w:rsidR="0053448A">
        <w:rPr>
          <w:sz w:val="20"/>
        </w:rPr>
        <w:t xml:space="preserve">i de serveis </w:t>
      </w:r>
      <w:r w:rsidR="00680579">
        <w:rPr>
          <w:sz w:val="20"/>
        </w:rPr>
        <w:t>anomenat “</w:t>
      </w:r>
      <w:r w:rsidR="00A400C9" w:rsidRPr="00213432">
        <w:rPr>
          <w:color w:val="000000"/>
          <w:sz w:val="20"/>
        </w:rPr>
        <w:t>Contracte de subministrament i serveis d'una Plataforma Corporativa de Dades (PCD)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3D5623F9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FF633D" w14:paraId="50594FDF" w14:textId="77777777" w:rsidTr="009573F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EE113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52AB" w14:textId="77777777" w:rsidR="000C5C7B" w:rsidRPr="00A400C9" w:rsidRDefault="001D31D4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FF633D" w14:paraId="535D4BA3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5A117B" w14:textId="77777777" w:rsidR="000C5C7B" w:rsidRPr="00FF72FB" w:rsidRDefault="001D31D4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E932E1" w14:paraId="53BECBFD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3E3D4" w14:textId="2D92FD6D" w:rsidR="00E932E1" w:rsidRPr="00FF72FB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Subministrament de la plataforma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8115B" w14:textId="33B6652D" w:rsidR="00E932E1" w:rsidRPr="00FF72FB" w:rsidRDefault="00E932E1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45.898,00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77639D21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49388" w14:textId="1D73E52C" w:rsidR="00E932E1" w:rsidRPr="00FF72FB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Serveis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CB475" w14:textId="78C1DA02" w:rsidR="00E932E1" w:rsidRPr="00FF72FB" w:rsidRDefault="00E932E1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51.440,00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22A88BCD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FF6C5" w14:textId="77777777" w:rsidR="00E932E1" w:rsidRPr="00FF72FB" w:rsidRDefault="00E932E1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4FAC01B" w14:textId="5B879132" w:rsidR="00E932E1" w:rsidRPr="00FF72FB" w:rsidRDefault="00FE1E54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97.338,00 </w:t>
            </w:r>
            <w:r w:rsidR="00E932E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467F75EE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07EF98" w14:textId="77777777" w:rsidR="00E932E1" w:rsidRPr="00FF72FB" w:rsidRDefault="00E932E1" w:rsidP="00E932E1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E932E1" w14:paraId="78270CF6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11E4" w14:textId="77777777" w:rsidR="00E932E1" w:rsidRPr="00FF72FB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716EA" w14:textId="6E628FAE" w:rsidR="00E932E1" w:rsidRPr="00FF72FB" w:rsidRDefault="00813B1B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5.840,28 </w:t>
            </w:r>
            <w:r w:rsidR="00E932E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4FAC9B55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9203F" w14:textId="77777777" w:rsidR="00E932E1" w:rsidRPr="00FF72FB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6D37F" w14:textId="413D1CD0" w:rsidR="00E932E1" w:rsidRPr="00FF72FB" w:rsidRDefault="00874BAA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12.653,94 </w:t>
            </w:r>
            <w:r w:rsidR="00E932E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4FB56E93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D633" w14:textId="77777777" w:rsidR="00E932E1" w:rsidRPr="00FF72FB" w:rsidRDefault="00E932E1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786487" w14:textId="0BBEADB8" w:rsidR="00E932E1" w:rsidRPr="00FF72FB" w:rsidRDefault="00813B1B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18.494,22 </w:t>
            </w:r>
            <w:r w:rsidR="00E932E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2396A780" w14:textId="77777777" w:rsidTr="009573F8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5FEDF1" w14:textId="77777777" w:rsidR="00E932E1" w:rsidRPr="000C5C7B" w:rsidRDefault="00E932E1" w:rsidP="00E932E1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83003" w14:textId="77777777" w:rsidR="00E932E1" w:rsidRPr="000C5C7B" w:rsidRDefault="00E932E1" w:rsidP="00E932E1">
            <w:pPr>
              <w:rPr>
                <w:rFonts w:cs="Arial"/>
                <w:sz w:val="10"/>
                <w:szCs w:val="18"/>
              </w:rPr>
            </w:pPr>
          </w:p>
        </w:tc>
      </w:tr>
      <w:tr w:rsidR="00E932E1" w14:paraId="7CA14241" w14:textId="77777777" w:rsidTr="000C5C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4AD1E" w14:textId="77777777" w:rsidR="00E932E1" w:rsidRPr="00FF72FB" w:rsidRDefault="00E932E1" w:rsidP="00E932E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924D02" w14:textId="36FF84E0" w:rsidR="00E932E1" w:rsidRPr="00FF72FB" w:rsidRDefault="00BA54BE" w:rsidP="00E932E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115.832,22 </w:t>
            </w:r>
            <w:r w:rsidR="00E932E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E932E1" w14:paraId="77F6F95D" w14:textId="77777777" w:rsidTr="009573F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77B39E" w14:textId="77777777" w:rsidR="00E932E1" w:rsidRDefault="00E932E1" w:rsidP="00E932E1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7832A5E9" w14:textId="77777777" w:rsidR="00E932E1" w:rsidRDefault="00E932E1" w:rsidP="00E932E1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4A13E2F7" w14:textId="77777777" w:rsidR="00E932E1" w:rsidRPr="006704A9" w:rsidRDefault="00E932E1" w:rsidP="00E932E1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E932E1" w14:paraId="420BA608" w14:textId="77777777" w:rsidTr="009573F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6A9B" w14:textId="77777777" w:rsidR="00E932E1" w:rsidRPr="006704A9" w:rsidRDefault="00E932E1" w:rsidP="00E932E1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E932E1" w14:paraId="1A2587F3" w14:textId="77777777" w:rsidTr="009573F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5CB80" w14:textId="77777777" w:rsidR="00FE57D3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  <w:r w:rsidR="00FE57D3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53ED660F" w14:textId="474A41EF" w:rsidR="00E932E1" w:rsidRPr="004707E3" w:rsidRDefault="00FE57D3" w:rsidP="00E932E1">
            <w:pPr>
              <w:rPr>
                <w:rFonts w:cs="Arial"/>
                <w:color w:val="000000"/>
                <w:sz w:val="14"/>
                <w:szCs w:val="14"/>
              </w:rPr>
            </w:pPr>
            <w:r w:rsidRPr="004707E3">
              <w:rPr>
                <w:sz w:val="18"/>
                <w:szCs w:val="16"/>
              </w:rPr>
              <w:t xml:space="preserve">XIX </w:t>
            </w:r>
            <w:r w:rsidR="004707E3" w:rsidRPr="004707E3">
              <w:rPr>
                <w:sz w:val="18"/>
                <w:szCs w:val="16"/>
              </w:rPr>
              <w:t>Conveni</w:t>
            </w:r>
            <w:r w:rsidRPr="004707E3">
              <w:rPr>
                <w:sz w:val="18"/>
                <w:szCs w:val="16"/>
              </w:rPr>
              <w:t xml:space="preserve"> </w:t>
            </w:r>
            <w:r w:rsidR="004707E3">
              <w:rPr>
                <w:sz w:val="18"/>
                <w:szCs w:val="16"/>
              </w:rPr>
              <w:t>col·lectiu</w:t>
            </w:r>
            <w:r w:rsidRPr="004707E3">
              <w:rPr>
                <w:sz w:val="18"/>
                <w:szCs w:val="16"/>
              </w:rPr>
              <w:t xml:space="preserve"> estatal d</w:t>
            </w:r>
            <w:r w:rsidR="004707E3">
              <w:rPr>
                <w:sz w:val="18"/>
                <w:szCs w:val="16"/>
              </w:rPr>
              <w:t>’</w:t>
            </w:r>
            <w:r w:rsidRPr="004707E3">
              <w:rPr>
                <w:sz w:val="18"/>
                <w:szCs w:val="16"/>
              </w:rPr>
              <w:t>empres</w:t>
            </w:r>
            <w:r w:rsidR="004707E3">
              <w:rPr>
                <w:sz w:val="18"/>
                <w:szCs w:val="16"/>
              </w:rPr>
              <w:t>e</w:t>
            </w:r>
            <w:r w:rsidRPr="004707E3">
              <w:rPr>
                <w:sz w:val="18"/>
                <w:szCs w:val="16"/>
              </w:rPr>
              <w:t xml:space="preserve">s de </w:t>
            </w:r>
            <w:r w:rsidR="004707E3" w:rsidRPr="004707E3">
              <w:rPr>
                <w:sz w:val="18"/>
                <w:szCs w:val="16"/>
              </w:rPr>
              <w:t>consultoria</w:t>
            </w:r>
            <w:r w:rsidRPr="004707E3">
              <w:rPr>
                <w:sz w:val="18"/>
                <w:szCs w:val="16"/>
              </w:rPr>
              <w:t xml:space="preserve">, </w:t>
            </w:r>
            <w:r w:rsidR="004707E3" w:rsidRPr="004707E3">
              <w:rPr>
                <w:sz w:val="18"/>
                <w:szCs w:val="16"/>
              </w:rPr>
              <w:t>tecnologies</w:t>
            </w:r>
            <w:r w:rsidRPr="004707E3">
              <w:rPr>
                <w:sz w:val="18"/>
                <w:szCs w:val="16"/>
              </w:rPr>
              <w:t xml:space="preserve"> de la </w:t>
            </w:r>
            <w:r w:rsidR="004707E3" w:rsidRPr="004707E3">
              <w:rPr>
                <w:sz w:val="18"/>
                <w:szCs w:val="16"/>
              </w:rPr>
              <w:t>informació</w:t>
            </w:r>
            <w:r w:rsidRPr="004707E3">
              <w:rPr>
                <w:sz w:val="18"/>
                <w:szCs w:val="16"/>
              </w:rPr>
              <w:t xml:space="preserve"> </w:t>
            </w:r>
            <w:r w:rsidR="004707E3">
              <w:rPr>
                <w:sz w:val="18"/>
                <w:szCs w:val="16"/>
              </w:rPr>
              <w:t>i</w:t>
            </w:r>
            <w:r w:rsidRPr="004707E3">
              <w:rPr>
                <w:sz w:val="18"/>
                <w:szCs w:val="16"/>
              </w:rPr>
              <w:t xml:space="preserve"> </w:t>
            </w:r>
            <w:r w:rsidR="004707E3" w:rsidRPr="004707E3">
              <w:rPr>
                <w:sz w:val="18"/>
                <w:szCs w:val="16"/>
              </w:rPr>
              <w:t>estudi</w:t>
            </w:r>
            <w:r w:rsidR="004707E3">
              <w:rPr>
                <w:sz w:val="18"/>
                <w:szCs w:val="16"/>
              </w:rPr>
              <w:t>s</w:t>
            </w:r>
            <w:r w:rsidRPr="004707E3">
              <w:rPr>
                <w:sz w:val="18"/>
                <w:szCs w:val="16"/>
              </w:rPr>
              <w:t xml:space="preserve"> de </w:t>
            </w:r>
            <w:r w:rsidR="004707E3" w:rsidRPr="004707E3">
              <w:rPr>
                <w:sz w:val="18"/>
                <w:szCs w:val="16"/>
              </w:rPr>
              <w:t>mercat</w:t>
            </w:r>
            <w:r w:rsidRPr="004707E3">
              <w:rPr>
                <w:sz w:val="18"/>
                <w:szCs w:val="16"/>
              </w:rPr>
              <w:t xml:space="preserve"> </w:t>
            </w:r>
            <w:r w:rsidR="004707E3">
              <w:rPr>
                <w:sz w:val="18"/>
                <w:szCs w:val="16"/>
              </w:rPr>
              <w:t>i</w:t>
            </w:r>
            <w:r w:rsidRPr="004707E3">
              <w:rPr>
                <w:sz w:val="18"/>
                <w:szCs w:val="16"/>
              </w:rPr>
              <w:t xml:space="preserve"> de l</w:t>
            </w:r>
            <w:r w:rsidR="004707E3">
              <w:rPr>
                <w:sz w:val="18"/>
                <w:szCs w:val="16"/>
              </w:rPr>
              <w:t>’</w:t>
            </w:r>
            <w:r w:rsidRPr="004707E3">
              <w:rPr>
                <w:sz w:val="18"/>
                <w:szCs w:val="16"/>
              </w:rPr>
              <w:t>opinió públic</w:t>
            </w:r>
            <w:r w:rsidR="004707E3">
              <w:rPr>
                <w:sz w:val="18"/>
                <w:szCs w:val="16"/>
              </w:rPr>
              <w:t>a</w:t>
            </w:r>
          </w:p>
          <w:p w14:paraId="55712F88" w14:textId="77777777" w:rsidR="00E932E1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72394553" w14:textId="77777777" w:rsidR="00E932E1" w:rsidRDefault="00E932E1" w:rsidP="00E932E1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E932E1" w14:paraId="3B74DFAA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D466D" w14:textId="77777777" w:rsidR="00E932E1" w:rsidRDefault="00E932E1" w:rsidP="00E932E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39293" w14:textId="77777777" w:rsidR="00E932E1" w:rsidRDefault="00E932E1" w:rsidP="00E932E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AD61D" w14:textId="77777777" w:rsidR="00E932E1" w:rsidRDefault="00E932E1" w:rsidP="00E932E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E932E1" w14:paraId="2D6791CA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56164" w14:textId="563DBC14" w:rsidR="00E932E1" w:rsidRDefault="005B07FD" w:rsidP="00E8229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Cap de projecte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65EAA3" w14:textId="23A11D0F" w:rsidR="00E932E1" w:rsidRDefault="004707E3" w:rsidP="00E966BA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13.400,00</w:t>
            </w:r>
            <w:r w:rsidR="001930F3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71043" w14:textId="015CD4D5" w:rsidR="00E932E1" w:rsidRDefault="00E82292" w:rsidP="00E932E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E932E1" w14:paraId="6A61D200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0CCBE" w14:textId="78206ECE" w:rsidR="00E932E1" w:rsidRDefault="005B07FD" w:rsidP="00E8229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Enginyer</w:t>
            </w:r>
            <w:r w:rsidR="007D5475">
              <w:rPr>
                <w:rFonts w:cs="Arial"/>
                <w:color w:val="000000"/>
                <w:sz w:val="18"/>
                <w:szCs w:val="18"/>
              </w:rPr>
              <w:t>/a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E82292">
              <w:rPr>
                <w:rFonts w:cs="Arial"/>
                <w:color w:val="000000"/>
                <w:sz w:val="18"/>
                <w:szCs w:val="18"/>
              </w:rPr>
              <w:t>de dades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B977A" w14:textId="367F3204" w:rsidR="00E932E1" w:rsidRDefault="002911AB" w:rsidP="002911AB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30.800</w:t>
            </w:r>
            <w:r w:rsidR="00257AE5">
              <w:rPr>
                <w:rFonts w:cs="Arial"/>
                <w:color w:val="000000"/>
                <w:sz w:val="18"/>
                <w:szCs w:val="18"/>
              </w:rPr>
              <w:t>,00</w:t>
            </w:r>
            <w:r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EDFF0" w14:textId="615DB177" w:rsidR="00E932E1" w:rsidRDefault="00E82292" w:rsidP="00E932E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E932E1" w14:paraId="4FEA8273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245B5" w14:textId="6CFC4B94" w:rsidR="00E932E1" w:rsidRDefault="00E82292" w:rsidP="00E82292">
            <w:pPr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Arquitecte/a de </w:t>
            </w:r>
            <w:r w:rsidR="007D5475">
              <w:rPr>
                <w:rFonts w:cs="Arial"/>
                <w:color w:val="000000"/>
                <w:sz w:val="18"/>
                <w:szCs w:val="18"/>
              </w:rPr>
              <w:t>solucions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F90652" w14:textId="792AAA16" w:rsidR="00E932E1" w:rsidRDefault="002911AB" w:rsidP="002911AB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7.200,00€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746244" w14:textId="626E0403" w:rsidR="00E932E1" w:rsidRDefault="00E82292" w:rsidP="00E932E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</w:tbl>
    <w:p w14:paraId="7AB24730" w14:textId="77777777" w:rsidR="000C5C7B" w:rsidRDefault="000C5C7B" w:rsidP="00403A17">
      <w:pPr>
        <w:rPr>
          <w:sz w:val="20"/>
        </w:rPr>
      </w:pPr>
    </w:p>
    <w:p w14:paraId="2461E3B1" w14:textId="77777777" w:rsidR="00317A51" w:rsidRPr="00317A51" w:rsidRDefault="001D31D4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D6B8B" w14:textId="77777777" w:rsidR="00573D89" w:rsidRDefault="00573D89">
      <w:r>
        <w:separator/>
      </w:r>
    </w:p>
  </w:endnote>
  <w:endnote w:type="continuationSeparator" w:id="0">
    <w:p w14:paraId="1F9E2BFE" w14:textId="77777777" w:rsidR="00573D89" w:rsidRDefault="0057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60CD1" w14:textId="77777777" w:rsidR="00A671FE" w:rsidRPr="00403A17" w:rsidRDefault="001D31D4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8B64D3E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4BE40E2" w14:textId="77777777" w:rsidR="00A671FE" w:rsidRPr="00403A17" w:rsidRDefault="001D31D4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CC5E" w14:textId="77777777" w:rsidR="00A671FE" w:rsidRPr="00403A17" w:rsidRDefault="001D31D4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E38F2F7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79CDBCC4" w14:textId="77777777" w:rsidR="00A671FE" w:rsidRPr="00403A17" w:rsidRDefault="001D31D4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59737" w14:textId="77777777" w:rsidR="00A671FE" w:rsidRPr="009344E9" w:rsidRDefault="001D31D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BC6E242" w14:textId="77777777" w:rsidR="00A671FE" w:rsidRPr="009344E9" w:rsidRDefault="001D31D4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E9D874C" wp14:editId="2C5C53F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9AD010" w14:textId="77777777" w:rsidR="00A671FE" w:rsidRDefault="001D31D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9D87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" o:allowincell="f" filled="f" stroked="f">
              <v:textbox inset="0,0,0,0">
                <w:txbxContent>
                  <w:p w14:paraId="049AD010" w14:textId="77777777" w:rsidR="00A671FE" w:rsidRDefault="001D31D4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D0EE19B" wp14:editId="6EF1E932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AE202" w14:textId="77777777" w:rsidR="00573D89" w:rsidRDefault="00573D89">
      <w:r>
        <w:separator/>
      </w:r>
    </w:p>
  </w:footnote>
  <w:footnote w:type="continuationSeparator" w:id="0">
    <w:p w14:paraId="0C724BB9" w14:textId="77777777" w:rsidR="00573D89" w:rsidRDefault="00573D89">
      <w:r>
        <w:continuationSeparator/>
      </w:r>
    </w:p>
  </w:footnote>
  <w:footnote w:id="1">
    <w:p w14:paraId="518C26F6" w14:textId="77777777" w:rsidR="000C5C7B" w:rsidRPr="0028333A" w:rsidRDefault="001D31D4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08BF98B1" w14:textId="77777777" w:rsidR="00E932E1" w:rsidRPr="00E638D7" w:rsidRDefault="00E932E1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indirectes aquells que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B2505" w14:textId="77777777" w:rsidR="00790D58" w:rsidRDefault="00790D58" w:rsidP="00790D58">
    <w:pPr>
      <w:rPr>
        <w:noProof/>
        <w:lang w:val="es-ES"/>
      </w:rPr>
    </w:pPr>
  </w:p>
  <w:p w14:paraId="4E080808" w14:textId="77777777" w:rsidR="00A671FE" w:rsidRDefault="001D31D4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0FBACC3" wp14:editId="621F877C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29053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1B9C9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21EAF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30F3"/>
    <w:rsid w:val="00197357"/>
    <w:rsid w:val="00197414"/>
    <w:rsid w:val="001A1C59"/>
    <w:rsid w:val="001A3C8B"/>
    <w:rsid w:val="001A715F"/>
    <w:rsid w:val="001B7C41"/>
    <w:rsid w:val="001D31D4"/>
    <w:rsid w:val="001D5076"/>
    <w:rsid w:val="001F565E"/>
    <w:rsid w:val="00212113"/>
    <w:rsid w:val="00213432"/>
    <w:rsid w:val="002139E6"/>
    <w:rsid w:val="0022160D"/>
    <w:rsid w:val="002266F7"/>
    <w:rsid w:val="00257AE5"/>
    <w:rsid w:val="002625B3"/>
    <w:rsid w:val="002627BC"/>
    <w:rsid w:val="0027170C"/>
    <w:rsid w:val="00272180"/>
    <w:rsid w:val="0028333A"/>
    <w:rsid w:val="00286EFA"/>
    <w:rsid w:val="002911AB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707E3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6935"/>
    <w:rsid w:val="0053180C"/>
    <w:rsid w:val="0053448A"/>
    <w:rsid w:val="00573D89"/>
    <w:rsid w:val="00576ECE"/>
    <w:rsid w:val="005912F2"/>
    <w:rsid w:val="005962BD"/>
    <w:rsid w:val="005969D8"/>
    <w:rsid w:val="005B07FD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475"/>
    <w:rsid w:val="007D5FF8"/>
    <w:rsid w:val="007F081C"/>
    <w:rsid w:val="007F0853"/>
    <w:rsid w:val="007F69FB"/>
    <w:rsid w:val="00802E58"/>
    <w:rsid w:val="00813B1B"/>
    <w:rsid w:val="00816027"/>
    <w:rsid w:val="00827925"/>
    <w:rsid w:val="008369E0"/>
    <w:rsid w:val="00851B00"/>
    <w:rsid w:val="00854B8F"/>
    <w:rsid w:val="00860104"/>
    <w:rsid w:val="008618AA"/>
    <w:rsid w:val="00874601"/>
    <w:rsid w:val="00874BAA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A54BE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245B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2292"/>
    <w:rsid w:val="00E834A7"/>
    <w:rsid w:val="00E932E1"/>
    <w:rsid w:val="00E94BA4"/>
    <w:rsid w:val="00E966BA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1E54"/>
    <w:rsid w:val="00FE57D3"/>
    <w:rsid w:val="00FF3146"/>
    <w:rsid w:val="00FF633D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5E429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993F01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53D6" w:rsidRDefault="00B453D6">
      <w:pPr>
        <w:spacing w:after="0" w:line="240" w:lineRule="auto"/>
      </w:pPr>
      <w:r>
        <w:separator/>
      </w:r>
    </w:p>
  </w:endnote>
  <w:endnote w:type="continuationSeparator" w:id="0">
    <w:p w:rsidR="00B453D6" w:rsidRDefault="00B453D6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53D6" w:rsidRDefault="00B453D6">
      <w:pPr>
        <w:spacing w:after="0" w:line="240" w:lineRule="auto"/>
      </w:pPr>
      <w:r>
        <w:separator/>
      </w:r>
    </w:p>
  </w:footnote>
  <w:footnote w:type="continuationSeparator" w:id="0">
    <w:p w:rsidR="00B453D6" w:rsidRDefault="00B453D6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37F7D"/>
    <w:rsid w:val="001A715F"/>
    <w:rsid w:val="00993F01"/>
    <w:rsid w:val="00B453D6"/>
    <w:rsid w:val="00BC59BC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Barbero V  Conxi TECNOLOGIA I SISTEMES D INFORMACIO</cp:lastModifiedBy>
  <cp:revision>29</cp:revision>
  <cp:lastPrinted>2015-04-24T12:36:00Z</cp:lastPrinted>
  <dcterms:created xsi:type="dcterms:W3CDTF">2024-03-04T13:08:00Z</dcterms:created>
  <dcterms:modified xsi:type="dcterms:W3CDTF">2025-10-22T09:25:00Z</dcterms:modified>
</cp:coreProperties>
</file>